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77777777" w:rsidR="00A06C16" w:rsidRPr="00A31C1B" w:rsidRDefault="00481DC3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sz w:val="40"/>
        </w:rPr>
      </w:pPr>
      <w:r>
        <w:rPr>
          <w:rFonts w:asciiTheme="minorHAnsi" w:hAnsiTheme="minorHAnsi"/>
          <w:b/>
          <w:sz w:val="40"/>
        </w:rPr>
        <w:t>KIKUS Planung |</w:t>
      </w:r>
      <w:r w:rsidR="00A06C16" w:rsidRPr="00A31C1B">
        <w:rPr>
          <w:rFonts w:asciiTheme="minorHAnsi" w:hAnsiTheme="minorHAnsi"/>
          <w:b/>
          <w:sz w:val="40"/>
        </w:rPr>
        <w:t xml:space="preserve">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280023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bookmarkStart w:id="0" w:name="_GoBack" w:colFirst="1" w:colLast="1"/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3D714840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Grundschulkurs (5-7 Jahre)</w:t>
            </w:r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74164D42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7C5F5BF5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bookmarkEnd w:id="0"/>
      <w:tr w:rsidR="00280023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1889DCD0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219FAAC2" w14:textId="360D54F1" w:rsidR="00280023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  <w:b/>
              </w:rPr>
              <w:t>Zaubersack</w:t>
            </w:r>
            <w:r>
              <w:rPr>
                <w:rFonts w:asciiTheme="minorHAnsi" w:hAnsiTheme="minorHAnsi"/>
                <w:b/>
              </w:rPr>
              <w:t>, Mimi &amp; Momo, Verbi-Puppe, Mappen, Buntstifte, Aufkleber, Taschen</w:t>
            </w:r>
          </w:p>
          <w:p w14:paraId="05668855" w14:textId="5BC07589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AB „KIKUS, Foto“ (Set 3)</w:t>
            </w:r>
          </w:p>
        </w:tc>
      </w:tr>
      <w:tr w:rsidR="00280023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Kennenlernen, Materialien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280023" w:rsidRPr="00A31C1B" w:rsidRDefault="00280023" w:rsidP="002800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749C012F" w14:textId="77777777" w:rsidR="00E27C2A" w:rsidRPr="00A31C1B" w:rsidRDefault="00E27C2A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2954"/>
        <w:gridCol w:w="4500"/>
        <w:gridCol w:w="1980"/>
        <w:gridCol w:w="2021"/>
        <w:gridCol w:w="1759"/>
      </w:tblGrid>
      <w:tr w:rsidR="00A06C16" w:rsidRPr="00A31C1B" w14:paraId="38341C92" w14:textId="77777777" w:rsidTr="00990864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cap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Phase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Arbeitsformen / Spiele / ...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667E7F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/>
                <w:sz w:val="18"/>
              </w:rPr>
            </w:pPr>
            <w:r w:rsidRPr="00667E7F">
              <w:rPr>
                <w:rFonts w:asciiTheme="minorHAnsi" w:hAnsiTheme="minorHAnsi"/>
                <w:b/>
                <w:bCs/>
                <w:i/>
                <w:sz w:val="18"/>
              </w:rPr>
              <w:t>Äußerungen Kursleitun</w:t>
            </w:r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g (KL) / Kinder (Ki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A31C1B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Sprachliche Handlungs</w:t>
            </w:r>
            <w:r w:rsidR="00A06C16" w:rsidRPr="00A31C1B">
              <w:rPr>
                <w:rFonts w:asciiTheme="minorHAnsi" w:hAnsiTheme="minorHAnsi"/>
                <w:b/>
                <w:bCs/>
                <w:sz w:val="18"/>
              </w:rPr>
              <w:t>muster</w:t>
            </w:r>
          </w:p>
        </w:tc>
      </w:tr>
      <w:tr w:rsidR="000B4B62" w:rsidRPr="00C97748" w14:paraId="5474B3C6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38D306" w14:textId="77777777" w:rsidR="000B4B62" w:rsidRPr="00C97748" w:rsidRDefault="00C97748" w:rsidP="00BB035B">
            <w:pPr>
              <w:rPr>
                <w:rFonts w:asciiTheme="minorHAnsi" w:hAnsiTheme="minorHAnsi"/>
                <w:bCs/>
                <w:iCs/>
              </w:rPr>
            </w:pPr>
            <w:r w:rsidRPr="00BB035B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Zaubersack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459AF" w14:textId="1CA38365" w:rsidR="000B4B62" w:rsidRPr="001553E6" w:rsidRDefault="00C97748" w:rsidP="00010BC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1553E6">
              <w:rPr>
                <w:rFonts w:asciiTheme="minorHAnsi" w:hAnsiTheme="minorHAnsi"/>
              </w:rPr>
              <w:t>Stand von Anfang an in der Mitte und die Kinder haben schon gefragt, was das für ein „Geschenk“ is</w:t>
            </w:r>
            <w:r w:rsidR="00010BC7">
              <w:rPr>
                <w:rFonts w:asciiTheme="minorHAnsi" w:hAnsiTheme="minorHAnsi"/>
              </w:rPr>
              <w:t>t.‘</w:t>
            </w:r>
            <w:r w:rsidR="00010BC7">
              <w:rPr>
                <w:rFonts w:asciiTheme="minorHAnsi" w:hAnsiTheme="minorHAnsi"/>
              </w:rPr>
              <w:br/>
              <w:t>Zaubern mit Zauberspruch; Mimi &amp;</w:t>
            </w:r>
            <w:r w:rsidRPr="001553E6">
              <w:rPr>
                <w:rFonts w:asciiTheme="minorHAnsi" w:hAnsiTheme="minorHAnsi"/>
              </w:rPr>
              <w:t xml:space="preserve"> M</w:t>
            </w:r>
            <w:r w:rsidR="00010BC7">
              <w:rPr>
                <w:rFonts w:asciiTheme="minorHAnsi" w:hAnsiTheme="minorHAnsi"/>
              </w:rPr>
              <w:t>omo</w:t>
            </w:r>
            <w:r w:rsidRPr="001553E6">
              <w:rPr>
                <w:rFonts w:asciiTheme="minorHAnsi" w:hAnsiTheme="minorHAnsi"/>
              </w:rPr>
              <w:t xml:space="preserve"> nacheinander aus dem Sack ziehen und </w:t>
            </w:r>
            <w:r w:rsidR="00010BC7">
              <w:rPr>
                <w:rFonts w:asciiTheme="minorHAnsi" w:hAnsiTheme="minorHAnsi"/>
              </w:rPr>
              <w:t>mit Handschlag b</w:t>
            </w:r>
            <w:r w:rsidRPr="001553E6">
              <w:rPr>
                <w:rFonts w:asciiTheme="minorHAnsi" w:hAnsiTheme="minorHAnsi"/>
              </w:rPr>
              <w:t>egrüßen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F15382" w14:textId="77777777" w:rsidR="000B4B62" w:rsidRPr="00667E7F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Abra-kadabra, zick und zack – öffne dich, du Zaubersack</w:t>
            </w:r>
          </w:p>
          <w:p w14:paraId="031D8044" w14:textId="77777777" w:rsidR="001553E6" w:rsidRPr="00667E7F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03287F64" w14:textId="54CAB31C" w:rsidR="00667E7F" w:rsidRPr="00667E7F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Ha</w:t>
            </w:r>
            <w:r w:rsidR="00CA7C73" w:rsidRPr="00667E7F">
              <w:rPr>
                <w:rFonts w:asciiTheme="minorHAnsi" w:hAnsiTheme="minorHAnsi"/>
                <w:i/>
                <w:iCs/>
              </w:rPr>
              <w:t>ll</w:t>
            </w:r>
            <w:r w:rsidR="00010BC7">
              <w:rPr>
                <w:rFonts w:asciiTheme="minorHAnsi" w:hAnsiTheme="minorHAnsi"/>
                <w:i/>
                <w:iCs/>
              </w:rPr>
              <w:t>o, ich bin Mimi/Momo.</w:t>
            </w:r>
          </w:p>
          <w:p w14:paraId="1DCE629C" w14:textId="2C48E290" w:rsidR="001553E6" w:rsidRPr="00667E7F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Hallo. Ich bin NAME.</w:t>
            </w:r>
          </w:p>
          <w:p w14:paraId="11A9AD1B" w14:textId="77777777" w:rsidR="001553E6" w:rsidRPr="00667E7F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3562924B" w14:textId="7E8CA8F1" w:rsidR="001553E6" w:rsidRPr="00C97748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03405F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öffnen; Zaubersack</w:t>
            </w:r>
          </w:p>
          <w:p w14:paraId="05CB97CF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7B260B98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193048A" w14:textId="646E3AD7" w:rsidR="001553E6" w:rsidRPr="001553E6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hallo, ich, du, sein; und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DAB6C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Verb</w:t>
            </w:r>
            <w:r>
              <w:rPr>
                <w:rFonts w:asciiTheme="minorHAnsi" w:hAnsiTheme="minorHAnsi"/>
                <w:i/>
              </w:rPr>
              <w:t xml:space="preserve"> öffnen </w:t>
            </w:r>
            <w:r>
              <w:rPr>
                <w:rFonts w:asciiTheme="minorHAnsi" w:hAnsiTheme="minorHAnsi"/>
              </w:rPr>
              <w:t>im Imperativ</w:t>
            </w:r>
          </w:p>
          <w:p w14:paraId="6B8EB105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021EBF0" w14:textId="55D134C7" w:rsidR="000B4B62" w:rsidRPr="001553E6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Personalpronomen/ - deixis </w:t>
            </w:r>
            <w:r>
              <w:rPr>
                <w:rFonts w:asciiTheme="minorHAnsi" w:hAnsiTheme="minorHAnsi"/>
                <w:i/>
              </w:rPr>
              <w:t>ich,du</w:t>
            </w:r>
            <w:r>
              <w:rPr>
                <w:rFonts w:asciiTheme="minorHAnsi" w:hAnsiTheme="minorHAnsi"/>
              </w:rPr>
              <w:t xml:space="preserve"> 1. und 2. Pers. Sg.; Verb </w:t>
            </w:r>
            <w:r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1. Pers. Sg.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652CCE" w14:textId="7A637D1D" w:rsidR="000B4B62" w:rsidRPr="001553E6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Sich-Begrüßen</w:t>
            </w:r>
          </w:p>
        </w:tc>
      </w:tr>
      <w:tr w:rsidR="00CA5A40" w:rsidRPr="00C97748" w14:paraId="5E3D7D24" w14:textId="77777777" w:rsidTr="00BB035B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C97748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Zählen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77777777" w:rsidR="00CA5A40" w:rsidRPr="001553E6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Auf Deutsch und in den Sprachen der Kinder.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CA5A40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722030D4" w:rsidR="00CA5A40" w:rsidRPr="001553E6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1-12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77777777" w:rsidR="00CA5A40" w:rsidRPr="001553E6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50E63915" w:rsidR="00CA5A40" w:rsidRPr="001553E6" w:rsidRDefault="001F00E6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Zählen</w:t>
            </w:r>
          </w:p>
        </w:tc>
      </w:tr>
      <w:tr w:rsidR="000B4B62" w:rsidRPr="00C97748" w14:paraId="52084785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21A413" w14:textId="77777777" w:rsidR="000B4B62" w:rsidRPr="00C97748" w:rsidRDefault="001553E6" w:rsidP="00F1641C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Gelenkte Sprachübung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02B04" w14:textId="77777777" w:rsidR="000B4B62" w:rsidRPr="001553E6" w:rsidRDefault="00C9774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33B82">
              <w:rPr>
                <w:rFonts w:asciiTheme="minorHAnsi" w:hAnsiTheme="minorHAnsi"/>
                <w:b/>
              </w:rPr>
              <w:t>Mappen</w:t>
            </w:r>
            <w:r w:rsidRPr="001553E6">
              <w:rPr>
                <w:rFonts w:asciiTheme="minorHAnsi" w:hAnsiTheme="minorHAnsi"/>
              </w:rPr>
              <w:t xml:space="preserve"> aus dem Sack ziehen und Farben benennen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0AB8FB" w14:textId="429AC2AE" w:rsidR="00533B82" w:rsidRDefault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möchte bitte die</w:t>
            </w:r>
            <w:r w:rsidR="001553E6" w:rsidRPr="00667E7F">
              <w:rPr>
                <w:rFonts w:asciiTheme="minorHAnsi" w:hAnsiTheme="minorHAnsi"/>
                <w:i/>
                <w:iCs/>
              </w:rPr>
              <w:t xml:space="preserve"> FARBE Mappe</w:t>
            </w:r>
            <w:r w:rsidR="00667E7F">
              <w:rPr>
                <w:rFonts w:asciiTheme="minorHAnsi" w:hAnsiTheme="minorHAnsi"/>
                <w:i/>
                <w:iCs/>
              </w:rPr>
              <w:t xml:space="preserve"> (haben)</w:t>
            </w:r>
            <w:r>
              <w:rPr>
                <w:rFonts w:asciiTheme="minorHAnsi" w:hAnsiTheme="minorHAnsi"/>
                <w:i/>
                <w:iCs/>
              </w:rPr>
              <w:t>.</w:t>
            </w:r>
          </w:p>
          <w:p w14:paraId="089F288D" w14:textId="748BBE26" w:rsidR="000B4B62" w:rsidRPr="00667E7F" w:rsidRDefault="001553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Bitte</w:t>
            </w:r>
            <w:r w:rsidR="00667E7F">
              <w:rPr>
                <w:rFonts w:asciiTheme="minorHAnsi" w:hAnsiTheme="minorHAnsi"/>
                <w:i/>
                <w:iCs/>
              </w:rPr>
              <w:t>(</w:t>
            </w:r>
            <w:r w:rsidRPr="00667E7F">
              <w:rPr>
                <w:rFonts w:asciiTheme="minorHAnsi" w:hAnsiTheme="minorHAnsi"/>
                <w:i/>
                <w:iCs/>
              </w:rPr>
              <w:t>schön</w:t>
            </w:r>
            <w:r w:rsidR="00667E7F">
              <w:rPr>
                <w:rFonts w:asciiTheme="minorHAnsi" w:hAnsiTheme="minorHAnsi"/>
                <w:i/>
                <w:iCs/>
              </w:rPr>
              <w:t>)</w:t>
            </w:r>
            <w:r w:rsidRPr="00667E7F">
              <w:rPr>
                <w:rFonts w:asciiTheme="minorHAnsi" w:hAnsiTheme="minorHAnsi"/>
                <w:i/>
                <w:iCs/>
              </w:rPr>
              <w:t>. – Danke.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3EDB2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mögen, bitte, Mappe;</w:t>
            </w:r>
          </w:p>
          <w:p w14:paraId="094BB99D" w14:textId="77777777" w:rsidR="00667E7F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bitte, danke</w:t>
            </w:r>
          </w:p>
          <w:p w14:paraId="5CE35282" w14:textId="535AC28D" w:rsidR="000B4B62" w:rsidRPr="001553E6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schwarz, blau, grün, gelb, rot</w:t>
            </w:r>
            <w:r w:rsidR="00720A75">
              <w:rPr>
                <w:rFonts w:asciiTheme="minorHAnsi" w:hAnsiTheme="minorHAnsi"/>
              </w:rPr>
              <w:t>, türkis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E1224A" w14:textId="4A441965" w:rsidR="000B4B62" w:rsidRPr="001553E6" w:rsidRDefault="00667E7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Modalverb </w:t>
            </w:r>
            <w:r w:rsidRPr="00667E7F">
              <w:rPr>
                <w:rFonts w:asciiTheme="minorHAnsi" w:hAnsiTheme="minorHAnsi"/>
                <w:i/>
              </w:rPr>
              <w:t>mögen</w:t>
            </w:r>
            <w:r>
              <w:rPr>
                <w:rFonts w:asciiTheme="minorHAnsi" w:hAnsiTheme="minorHAnsi"/>
              </w:rPr>
              <w:t xml:space="preserve">, Verb </w:t>
            </w:r>
            <w:r w:rsidRPr="00667E7F"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im Infinitiv; Farbadjektive</w:t>
            </w:r>
            <w:r w:rsidR="00010BC7">
              <w:rPr>
                <w:rFonts w:asciiTheme="minorHAnsi" w:hAnsiTheme="minorHAnsi"/>
              </w:rPr>
              <w:t xml:space="preserve">; best. Artikel </w:t>
            </w:r>
            <w:r w:rsidR="00010BC7" w:rsidRPr="00010BC7">
              <w:rPr>
                <w:rFonts w:asciiTheme="minorHAnsi" w:hAnsiTheme="minorHAnsi"/>
                <w:i/>
              </w:rPr>
              <w:t>die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D3B4A" w14:textId="4F35590D" w:rsidR="000B4B62" w:rsidRPr="001553E6" w:rsidRDefault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533B82" w:rsidRPr="00C97748" w14:paraId="67BA3BEC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67560" w14:textId="77777777" w:rsidR="00533B82" w:rsidRPr="00C97748" w:rsidRDefault="00533B82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Gelenkte Sprachübung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1B819" w14:textId="1EC15261" w:rsidR="00533B82" w:rsidRPr="001553E6" w:rsidRDefault="00533B82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33B82">
              <w:rPr>
                <w:rFonts w:asciiTheme="minorHAnsi" w:hAnsiTheme="minorHAnsi"/>
                <w:b/>
              </w:rPr>
              <w:t>Aufkleber</w:t>
            </w:r>
            <w:r w:rsidRPr="001553E6">
              <w:rPr>
                <w:rFonts w:asciiTheme="minorHAnsi" w:hAnsiTheme="minorHAnsi"/>
              </w:rPr>
              <w:t xml:space="preserve"> aus dem Sack ziehen und Farben benennen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7998CC" w14:textId="77777777" w:rsidR="00533B82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 xml:space="preserve">Ich möchte bitte </w:t>
            </w:r>
            <w:r>
              <w:rPr>
                <w:rFonts w:asciiTheme="minorHAnsi" w:hAnsiTheme="minorHAnsi"/>
                <w:i/>
                <w:iCs/>
              </w:rPr>
              <w:t>einen Aufkleber (haben).</w:t>
            </w:r>
          </w:p>
          <w:p w14:paraId="747050D9" w14:textId="3C65ABB8" w:rsidR="00533B82" w:rsidRPr="00667E7F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Bitte</w:t>
            </w:r>
            <w:r>
              <w:rPr>
                <w:rFonts w:asciiTheme="minorHAnsi" w:hAnsiTheme="minorHAnsi"/>
                <w:i/>
                <w:iCs/>
              </w:rPr>
              <w:t>(</w:t>
            </w:r>
            <w:r w:rsidRPr="00667E7F">
              <w:rPr>
                <w:rFonts w:asciiTheme="minorHAnsi" w:hAnsiTheme="minorHAnsi"/>
                <w:i/>
                <w:iCs/>
              </w:rPr>
              <w:t>schön</w:t>
            </w:r>
            <w:r>
              <w:rPr>
                <w:rFonts w:asciiTheme="minorHAnsi" w:hAnsiTheme="minorHAnsi"/>
                <w:i/>
                <w:iCs/>
              </w:rPr>
              <w:t>)</w:t>
            </w:r>
            <w:r w:rsidRPr="00667E7F">
              <w:rPr>
                <w:rFonts w:asciiTheme="minorHAnsi" w:hAnsiTheme="minorHAnsi"/>
                <w:i/>
                <w:iCs/>
              </w:rPr>
              <w:t>. – Danke.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DA96C3" w14:textId="12748991" w:rsidR="00533B82" w:rsidRDefault="00533B82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mögen, bitte, Aufkleber;</w:t>
            </w:r>
          </w:p>
          <w:p w14:paraId="138B792B" w14:textId="521F9EBC" w:rsidR="00533B82" w:rsidRPr="001553E6" w:rsidRDefault="00533B82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bitte, danke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B43538" w14:textId="08281617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Modalverb </w:t>
            </w:r>
            <w:r w:rsidRPr="00667E7F">
              <w:rPr>
                <w:rFonts w:asciiTheme="minorHAnsi" w:hAnsiTheme="minorHAnsi"/>
                <w:i/>
              </w:rPr>
              <w:t>mögen</w:t>
            </w:r>
            <w:r>
              <w:rPr>
                <w:rFonts w:asciiTheme="minorHAnsi" w:hAnsiTheme="minorHAnsi"/>
              </w:rPr>
              <w:t xml:space="preserve">, Verb </w:t>
            </w:r>
            <w:r w:rsidRPr="00667E7F"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im Infinitiv</w:t>
            </w:r>
            <w:r w:rsidR="00010BC7">
              <w:rPr>
                <w:rFonts w:asciiTheme="minorHAnsi" w:hAnsiTheme="minorHAnsi"/>
              </w:rPr>
              <w:t xml:space="preserve">; unbest. Art. im Akk </w:t>
            </w:r>
            <w:r w:rsidR="00010BC7" w:rsidRPr="00010BC7">
              <w:rPr>
                <w:rFonts w:asciiTheme="minorHAnsi" w:hAnsiTheme="minorHAnsi"/>
                <w:i/>
              </w:rPr>
              <w:t>einen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A93F0" w14:textId="77777777" w:rsidR="00533B82" w:rsidRPr="001553E6" w:rsidRDefault="00533B82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533B82" w:rsidRPr="00C97748" w14:paraId="72E2F06B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C97A7" w14:textId="5A684C0B" w:rsidR="00533B82" w:rsidRPr="00C97748" w:rsidRDefault="00BB035B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HA ausgeben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42AF71" w14:textId="587EF5C2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Und was tun wir in die Mappen rein? </w:t>
            </w:r>
            <w:r w:rsidRPr="00CA7C73">
              <w:rPr>
                <w:rFonts w:asciiTheme="minorHAnsi" w:hAnsiTheme="minorHAnsi"/>
                <w:b/>
              </w:rPr>
              <w:t>Arbeitsblatt</w:t>
            </w:r>
            <w:r>
              <w:rPr>
                <w:rFonts w:asciiTheme="minorHAnsi" w:hAnsiTheme="minorHAnsi"/>
              </w:rPr>
              <w:t xml:space="preserve"> ausgeben und in die Mappen einlegen. Mechanik erklären. Aufkleber beschriften und auf die Mappen kleben.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B5B2CC" w14:textId="77777777" w:rsidR="00533B82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 xml:space="preserve">Ich möchte bitte </w:t>
            </w:r>
            <w:r>
              <w:rPr>
                <w:rFonts w:asciiTheme="minorHAnsi" w:hAnsiTheme="minorHAnsi"/>
                <w:i/>
                <w:iCs/>
              </w:rPr>
              <w:t>ein Blatt (haben).</w:t>
            </w:r>
          </w:p>
          <w:p w14:paraId="635170B8" w14:textId="67E8313C" w:rsidR="00533B82" w:rsidRPr="00C97748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Bitte</w:t>
            </w:r>
            <w:r>
              <w:rPr>
                <w:rFonts w:asciiTheme="minorHAnsi" w:hAnsiTheme="minorHAnsi"/>
                <w:i/>
                <w:iCs/>
              </w:rPr>
              <w:t>(</w:t>
            </w:r>
            <w:r w:rsidRPr="00667E7F">
              <w:rPr>
                <w:rFonts w:asciiTheme="minorHAnsi" w:hAnsiTheme="minorHAnsi"/>
                <w:i/>
                <w:iCs/>
              </w:rPr>
              <w:t>schön</w:t>
            </w:r>
            <w:r>
              <w:rPr>
                <w:rFonts w:asciiTheme="minorHAnsi" w:hAnsiTheme="minorHAnsi"/>
                <w:i/>
                <w:iCs/>
              </w:rPr>
              <w:t>)</w:t>
            </w:r>
            <w:r w:rsidRPr="00667E7F">
              <w:rPr>
                <w:rFonts w:asciiTheme="minorHAnsi" w:hAnsiTheme="minorHAnsi"/>
                <w:i/>
                <w:iCs/>
              </w:rPr>
              <w:t>. – Danke.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672D2" w14:textId="631F9D76" w:rsidR="00533B82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mögen, bitte, Blatt;</w:t>
            </w:r>
          </w:p>
          <w:p w14:paraId="465E278C" w14:textId="57DA0C88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bitte, danke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20047F" w14:textId="5EBB946F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Modalverb </w:t>
            </w:r>
            <w:r w:rsidRPr="00667E7F">
              <w:rPr>
                <w:rFonts w:asciiTheme="minorHAnsi" w:hAnsiTheme="minorHAnsi"/>
                <w:i/>
              </w:rPr>
              <w:t>mögen</w:t>
            </w:r>
            <w:r>
              <w:rPr>
                <w:rFonts w:asciiTheme="minorHAnsi" w:hAnsiTheme="minorHAnsi"/>
              </w:rPr>
              <w:t xml:space="preserve">, Verb </w:t>
            </w:r>
            <w:r w:rsidRPr="00667E7F"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im Infinitiv</w:t>
            </w:r>
            <w:r w:rsidR="00010BC7">
              <w:rPr>
                <w:rFonts w:asciiTheme="minorHAnsi" w:hAnsiTheme="minorHAnsi"/>
              </w:rPr>
              <w:t xml:space="preserve">; unbest. Art. im Akk. </w:t>
            </w:r>
            <w:r w:rsidR="00010BC7" w:rsidRPr="00010BC7">
              <w:rPr>
                <w:rFonts w:asciiTheme="minorHAnsi" w:hAnsiTheme="minorHAnsi"/>
                <w:i/>
              </w:rPr>
              <w:t>ein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93F6C" w14:textId="68DCC2D7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533B82" w:rsidRPr="00C97748" w14:paraId="63749581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2E1F14" w14:textId="43A94D1C" w:rsidR="00533B82" w:rsidRPr="00C97748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Gelenkte Sprachübung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AEC74" w14:textId="34B4540F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Und was brauchen wir, um die Bilder auszumalen? </w:t>
            </w:r>
            <w:r w:rsidRPr="00CA7C73">
              <w:rPr>
                <w:rFonts w:asciiTheme="minorHAnsi" w:hAnsiTheme="minorHAnsi"/>
                <w:b/>
              </w:rPr>
              <w:t>Buntstifte</w:t>
            </w:r>
            <w:r>
              <w:rPr>
                <w:rFonts w:asciiTheme="minorHAnsi" w:hAnsiTheme="minorHAnsi"/>
              </w:rPr>
              <w:t xml:space="preserve"> ausgeben. Aufkleber beschriften und auf die Stifte kleben.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7E89D" w14:textId="15727ED9" w:rsidR="00533B82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 xml:space="preserve">Ich möchte bitte </w:t>
            </w:r>
            <w:r w:rsidR="00010BC7">
              <w:rPr>
                <w:rFonts w:asciiTheme="minorHAnsi" w:hAnsiTheme="minorHAnsi"/>
                <w:i/>
                <w:iCs/>
              </w:rPr>
              <w:t>Stifte</w:t>
            </w:r>
            <w:r>
              <w:rPr>
                <w:rFonts w:asciiTheme="minorHAnsi" w:hAnsiTheme="minorHAnsi"/>
                <w:i/>
                <w:iCs/>
              </w:rPr>
              <w:t xml:space="preserve"> (haben).</w:t>
            </w:r>
          </w:p>
          <w:p w14:paraId="13FDDBBC" w14:textId="72BA861D" w:rsidR="00533B82" w:rsidRPr="00C97748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Bitte</w:t>
            </w:r>
            <w:r>
              <w:rPr>
                <w:rFonts w:asciiTheme="minorHAnsi" w:hAnsiTheme="minorHAnsi"/>
                <w:i/>
                <w:iCs/>
              </w:rPr>
              <w:t>(</w:t>
            </w:r>
            <w:r w:rsidRPr="00667E7F">
              <w:rPr>
                <w:rFonts w:asciiTheme="minorHAnsi" w:hAnsiTheme="minorHAnsi"/>
                <w:i/>
                <w:iCs/>
              </w:rPr>
              <w:t>schön</w:t>
            </w:r>
            <w:r>
              <w:rPr>
                <w:rFonts w:asciiTheme="minorHAnsi" w:hAnsiTheme="minorHAnsi"/>
                <w:i/>
                <w:iCs/>
              </w:rPr>
              <w:t>)</w:t>
            </w:r>
            <w:r w:rsidRPr="00667E7F">
              <w:rPr>
                <w:rFonts w:asciiTheme="minorHAnsi" w:hAnsiTheme="minorHAnsi"/>
                <w:i/>
                <w:iCs/>
              </w:rPr>
              <w:t>. – Danke.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D1DBBD" w14:textId="4F1F14E6" w:rsidR="00533B82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mögen, bitte, Buntstifte;</w:t>
            </w:r>
          </w:p>
          <w:p w14:paraId="0CE37A9D" w14:textId="47E7A0C0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bitte, danke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1EC10167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Modalverb </w:t>
            </w:r>
            <w:r w:rsidRPr="00667E7F">
              <w:rPr>
                <w:rFonts w:asciiTheme="minorHAnsi" w:hAnsiTheme="minorHAnsi"/>
                <w:i/>
              </w:rPr>
              <w:t>mögen</w:t>
            </w:r>
            <w:r>
              <w:rPr>
                <w:rFonts w:asciiTheme="minorHAnsi" w:hAnsiTheme="minorHAnsi"/>
              </w:rPr>
              <w:t xml:space="preserve">, Verb </w:t>
            </w:r>
            <w:r w:rsidRPr="00667E7F"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im Infinitiv</w:t>
            </w:r>
            <w:r w:rsidR="00010BC7">
              <w:rPr>
                <w:rFonts w:asciiTheme="minorHAnsi" w:hAnsiTheme="minorHAnsi"/>
              </w:rPr>
              <w:t>; Null-Artikel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E0F0F" w14:textId="368C691D" w:rsidR="00533B82" w:rsidRPr="001553E6" w:rsidRDefault="00533B82" w:rsidP="00533B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CA5A40" w:rsidRPr="00C97748" w14:paraId="7F7C1B53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9854CD" w14:textId="7941F5F3" w:rsidR="00CA5A40" w:rsidRPr="00C97748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lastRenderedPageBreak/>
              <w:t>Gelenkte Sprachübung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F9F546" w14:textId="77777777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Und was brauchen wir, um die Mappe zu tragen? </w:t>
            </w:r>
            <w:r>
              <w:rPr>
                <w:rFonts w:asciiTheme="minorHAnsi" w:hAnsiTheme="minorHAnsi"/>
                <w:b/>
              </w:rPr>
              <w:t>Taschen</w:t>
            </w:r>
            <w:r>
              <w:rPr>
                <w:rFonts w:asciiTheme="minorHAnsi" w:hAnsiTheme="minorHAnsi"/>
              </w:rPr>
              <w:t xml:space="preserve"> ausgeben. 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5B1D45" w14:textId="77777777" w:rsidR="00CA5A40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33B82">
              <w:rPr>
                <w:rFonts w:asciiTheme="minorHAnsi" w:hAnsiTheme="minorHAnsi"/>
                <w:i/>
                <w:iCs/>
              </w:rPr>
              <w:t>Ich möchte bitte eine Tasche</w:t>
            </w:r>
            <w:r>
              <w:rPr>
                <w:rFonts w:asciiTheme="minorHAnsi" w:hAnsiTheme="minorHAnsi"/>
                <w:i/>
                <w:iCs/>
              </w:rPr>
              <w:t xml:space="preserve"> haben.</w:t>
            </w:r>
          </w:p>
          <w:p w14:paraId="604325C4" w14:textId="06ABEB16" w:rsidR="00CA5A40" w:rsidRPr="00533B82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Bitte</w:t>
            </w:r>
            <w:r>
              <w:rPr>
                <w:rFonts w:asciiTheme="minorHAnsi" w:hAnsiTheme="minorHAnsi"/>
                <w:i/>
                <w:iCs/>
              </w:rPr>
              <w:t>(</w:t>
            </w:r>
            <w:r w:rsidRPr="00667E7F">
              <w:rPr>
                <w:rFonts w:asciiTheme="minorHAnsi" w:hAnsiTheme="minorHAnsi"/>
                <w:i/>
                <w:iCs/>
              </w:rPr>
              <w:t>schön</w:t>
            </w:r>
            <w:r>
              <w:rPr>
                <w:rFonts w:asciiTheme="minorHAnsi" w:hAnsiTheme="minorHAnsi"/>
                <w:i/>
                <w:iCs/>
              </w:rPr>
              <w:t>)</w:t>
            </w:r>
            <w:r w:rsidRPr="00667E7F">
              <w:rPr>
                <w:rFonts w:asciiTheme="minorHAnsi" w:hAnsiTheme="minorHAnsi"/>
                <w:i/>
                <w:iCs/>
              </w:rPr>
              <w:t>. – Danke.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75BAFC" w14:textId="20F830DC" w:rsidR="00CA5A40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mögen, bitte, Tasche;</w:t>
            </w:r>
          </w:p>
          <w:p w14:paraId="0B0CB7E8" w14:textId="119345B8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bitte, danke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F801BF" w14:textId="7E4DABDD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Modalverb </w:t>
            </w:r>
            <w:r w:rsidRPr="00667E7F">
              <w:rPr>
                <w:rFonts w:asciiTheme="minorHAnsi" w:hAnsiTheme="minorHAnsi"/>
                <w:i/>
              </w:rPr>
              <w:t>mögen</w:t>
            </w:r>
            <w:r>
              <w:rPr>
                <w:rFonts w:asciiTheme="minorHAnsi" w:hAnsiTheme="minorHAnsi"/>
              </w:rPr>
              <w:t xml:space="preserve">, Verb </w:t>
            </w:r>
            <w:r w:rsidRPr="00667E7F"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im Infinitiv</w:t>
            </w:r>
            <w:r w:rsidR="00010BC7">
              <w:rPr>
                <w:rFonts w:asciiTheme="minorHAnsi" w:hAnsiTheme="minorHAnsi"/>
              </w:rPr>
              <w:t xml:space="preserve">; unbest. Art. im Akk. </w:t>
            </w:r>
            <w:r w:rsidR="00010BC7" w:rsidRPr="00010BC7">
              <w:rPr>
                <w:rFonts w:asciiTheme="minorHAnsi" w:hAnsiTheme="minorHAnsi"/>
                <w:i/>
              </w:rPr>
              <w:t>ein</w:t>
            </w:r>
            <w:r w:rsidR="00010BC7">
              <w:rPr>
                <w:rFonts w:asciiTheme="minorHAnsi" w:hAnsiTheme="minorHAnsi"/>
                <w:i/>
              </w:rPr>
              <w:t>e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67B449" w14:textId="17A03C9C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CA5A40" w:rsidRPr="00C97748" w14:paraId="617BED29" w14:textId="77777777" w:rsidTr="00BB035B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F2AB2E" w14:textId="411D2EFB" w:rsidR="00CA5A40" w:rsidRPr="00C97748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Fotos machen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9DF7C6" w14:textId="77777777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Jedes Kind einzeln fotografieren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74EB6" w14:textId="77777777" w:rsidR="00CA5A40" w:rsidRPr="00CA5A40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>Mit Mimi, mit Momo oder mit Verbi? – Mit…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33F2F" w14:textId="56C8645C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mit, oder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2BC838" w14:textId="24E68D47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Präposition </w:t>
            </w:r>
            <w:r w:rsidRPr="00CA5A40">
              <w:rPr>
                <w:rFonts w:asciiTheme="minorHAnsi" w:hAnsiTheme="minorHAnsi"/>
                <w:i/>
              </w:rPr>
              <w:t>mit</w:t>
            </w:r>
            <w:r>
              <w:rPr>
                <w:rFonts w:asciiTheme="minorHAnsi" w:hAnsiTheme="minorHAnsi"/>
              </w:rPr>
              <w:t xml:space="preserve">; Konjunktion </w:t>
            </w:r>
            <w:r w:rsidRPr="00CA5A40">
              <w:rPr>
                <w:rFonts w:asciiTheme="minorHAnsi" w:hAnsiTheme="minorHAnsi"/>
                <w:i/>
              </w:rPr>
              <w:t>oder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ACAD2A" w14:textId="3FF22B34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Auswählen</w:t>
            </w:r>
          </w:p>
        </w:tc>
      </w:tr>
      <w:tr w:rsidR="00CA5A40" w:rsidRPr="00C97748" w14:paraId="662F13D5" w14:textId="77777777" w:rsidTr="00BB035B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CA5A40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Abschluss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2882FB49" w:rsidR="00CA5A40" w:rsidRDefault="00CA5A40" w:rsidP="00E1754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Tschuff-Eisenbahn (</w:t>
            </w:r>
            <w:r w:rsidR="00E17545">
              <w:rPr>
                <w:rFonts w:asciiTheme="minorHAnsi" w:hAnsiTheme="minorHAnsi"/>
              </w:rPr>
              <w:t>zusammen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1C0C868B" w:rsidR="00CA5A40" w:rsidRPr="00CA5A40" w:rsidRDefault="00CA5A40" w:rsidP="00E1754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 xml:space="preserve">Tschuff-tschuff-tschuff die Eisenbahn – Wer will mit nach Hause fahr’n? – Alleine fahren woll’n wir nicht – Da nehmen wir </w:t>
            </w:r>
            <w:r w:rsidR="00E17545">
              <w:rPr>
                <w:rFonts w:asciiTheme="minorHAnsi" w:hAnsiTheme="minorHAnsi"/>
                <w:i/>
                <w:iCs/>
              </w:rPr>
              <w:t>alle</w:t>
            </w:r>
            <w:r w:rsidRPr="00CA5A40">
              <w:rPr>
                <w:rFonts w:asciiTheme="minorHAnsi" w:hAnsiTheme="minorHAnsi"/>
                <w:i/>
                <w:iCs/>
              </w:rPr>
              <w:t xml:space="preserve"> </w:t>
            </w:r>
            <w:r w:rsidR="00E17545">
              <w:rPr>
                <w:rFonts w:asciiTheme="minorHAnsi" w:hAnsiTheme="minorHAnsi"/>
                <w:i/>
                <w:iCs/>
              </w:rPr>
              <w:t xml:space="preserve">Kinder </w:t>
            </w:r>
            <w:r w:rsidRPr="00CA5A40">
              <w:rPr>
                <w:rFonts w:asciiTheme="minorHAnsi" w:hAnsiTheme="minorHAnsi"/>
                <w:i/>
                <w:iCs/>
              </w:rPr>
              <w:t>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C39FAAF" w:rsidR="00CA5A40" w:rsidRPr="001553E6" w:rsidRDefault="00E17545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CA5A40" w:rsidRPr="001553E6" w:rsidRDefault="00CA5A40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Präposition </w:t>
            </w:r>
            <w:r w:rsidRPr="00CA5A40">
              <w:rPr>
                <w:rFonts w:asciiTheme="minorHAnsi" w:hAnsiTheme="minorHAnsi"/>
                <w:i/>
              </w:rPr>
              <w:t>nach</w:t>
            </w:r>
            <w:r>
              <w:rPr>
                <w:rFonts w:asciiTheme="minorHAnsi" w:hAnsiTheme="minorHAnsi"/>
              </w:rPr>
              <w:t xml:space="preserve">; Modalverb </w:t>
            </w:r>
            <w:r w:rsidRPr="00CA5A40">
              <w:rPr>
                <w:rFonts w:asciiTheme="minorHAnsi" w:hAnsiTheme="minorHAnsi"/>
                <w:i/>
              </w:rPr>
              <w:t>wollen</w:t>
            </w:r>
            <w:r>
              <w:rPr>
                <w:rFonts w:asciiTheme="minorHAnsi" w:hAnsiTheme="minorHAnsi"/>
              </w:rPr>
              <w:t xml:space="preserve">; trennbares Verb </w:t>
            </w:r>
            <w:r w:rsidRPr="00CA5A40">
              <w:rPr>
                <w:rFonts w:asciiTheme="minorHAnsi" w:hAnsiTheme="minorHAnsi"/>
                <w:i/>
              </w:rPr>
              <w:t>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79570F0A" w:rsidR="00CA5A40" w:rsidRPr="001553E6" w:rsidRDefault="001F00E6" w:rsidP="00CA5A4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Auswählen</w:t>
            </w: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9"/>
      <w:footerReference w:type="default" r:id="rId10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A66E9" w14:textId="77777777" w:rsidR="003463CF" w:rsidRDefault="003463CF">
      <w:r>
        <w:separator/>
      </w:r>
    </w:p>
  </w:endnote>
  <w:endnote w:type="continuationSeparator" w:id="0">
    <w:p w14:paraId="15331954" w14:textId="77777777" w:rsidR="003463CF" w:rsidRDefault="0034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46261" w14:textId="77777777" w:rsidR="003463CF" w:rsidRDefault="003463CF">
      <w:r>
        <w:separator/>
      </w:r>
    </w:p>
  </w:footnote>
  <w:footnote w:type="continuationSeparator" w:id="0">
    <w:p w14:paraId="3E397DD1" w14:textId="77777777" w:rsidR="003463CF" w:rsidRDefault="00346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20FEF"/>
    <w:rsid w:val="000B0A95"/>
    <w:rsid w:val="000B4B62"/>
    <w:rsid w:val="000C1DAA"/>
    <w:rsid w:val="001365BB"/>
    <w:rsid w:val="001553E6"/>
    <w:rsid w:val="001D5A73"/>
    <w:rsid w:val="001F00E6"/>
    <w:rsid w:val="00217693"/>
    <w:rsid w:val="002328B4"/>
    <w:rsid w:val="002554BE"/>
    <w:rsid w:val="00280023"/>
    <w:rsid w:val="002C2161"/>
    <w:rsid w:val="00301B16"/>
    <w:rsid w:val="003463CF"/>
    <w:rsid w:val="00376533"/>
    <w:rsid w:val="00423E2B"/>
    <w:rsid w:val="00481DC3"/>
    <w:rsid w:val="00533B82"/>
    <w:rsid w:val="005A3B9B"/>
    <w:rsid w:val="005A54D7"/>
    <w:rsid w:val="00623993"/>
    <w:rsid w:val="00656658"/>
    <w:rsid w:val="00667E7F"/>
    <w:rsid w:val="00720A75"/>
    <w:rsid w:val="008E1BB1"/>
    <w:rsid w:val="00922294"/>
    <w:rsid w:val="00927D1D"/>
    <w:rsid w:val="00947BC9"/>
    <w:rsid w:val="00956318"/>
    <w:rsid w:val="00990864"/>
    <w:rsid w:val="00A06C16"/>
    <w:rsid w:val="00A31C1B"/>
    <w:rsid w:val="00A67A65"/>
    <w:rsid w:val="00B527D3"/>
    <w:rsid w:val="00BB035B"/>
    <w:rsid w:val="00BB7E49"/>
    <w:rsid w:val="00C97748"/>
    <w:rsid w:val="00CA5A40"/>
    <w:rsid w:val="00CA7C73"/>
    <w:rsid w:val="00D7054F"/>
    <w:rsid w:val="00E17545"/>
    <w:rsid w:val="00E27C2A"/>
    <w:rsid w:val="00F1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2</Pages>
  <Words>394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PLANUNG / PROTOKOLL</vt:lpstr>
      <vt:lpstr>     PLANUNG / PROTOKOLL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4</cp:revision>
  <cp:lastPrinted>2022-10-21T12:12:00Z</cp:lastPrinted>
  <dcterms:created xsi:type="dcterms:W3CDTF">2024-10-23T12:07:00Z</dcterms:created>
  <dcterms:modified xsi:type="dcterms:W3CDTF">2024-10-23T12:10:00Z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