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77777777" w:rsidR="00A06C16" w:rsidRPr="00A31C1B" w:rsidRDefault="00481DC3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sz w:val="40"/>
        </w:rPr>
      </w:pPr>
      <w:r>
        <w:rPr>
          <w:rFonts w:asciiTheme="minorHAnsi" w:hAnsiTheme="minorHAnsi"/>
          <w:b/>
          <w:sz w:val="40"/>
        </w:rPr>
        <w:t>KIKUS Planung |</w:t>
      </w:r>
      <w:r w:rsidR="00A06C16" w:rsidRPr="00A31C1B">
        <w:rPr>
          <w:rFonts w:asciiTheme="minorHAnsi" w:hAnsiTheme="minorHAnsi"/>
          <w:b/>
          <w:sz w:val="40"/>
        </w:rPr>
        <w:t xml:space="preserve">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E27C2A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60D4B2AA" w:rsidR="00E27C2A" w:rsidRPr="00A31C1B" w:rsidRDefault="003D3DD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bookmarkStart w:id="0" w:name="_GoBack"/>
            <w:r>
              <w:rPr>
                <w:rFonts w:asciiTheme="minorHAnsi" w:hAnsiTheme="minorHAnsi"/>
                <w:b/>
              </w:rPr>
              <w:t>Grundschulkurs (5-7 Jahre)</w:t>
            </w:r>
            <w:bookmarkEnd w:id="0"/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3F4DD12E" w:rsidR="00E27C2A" w:rsidRPr="00A31C1B" w:rsidRDefault="003D3DD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179BEE06" w:rsidR="00E27C2A" w:rsidRPr="00A31C1B" w:rsidRDefault="003D3DD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tr w:rsidR="00E27C2A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0E994A68" w:rsidR="00E27C2A" w:rsidRPr="00A31C1B" w:rsidRDefault="006F4CDB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651E442F" w:rsidR="00E27C2A" w:rsidRPr="00A31C1B" w:rsidRDefault="003D3DDA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219FAAC2" w14:textId="780493D9" w:rsidR="00E27C2A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  <w:b/>
              </w:rPr>
              <w:t>Zaubersack</w:t>
            </w:r>
            <w:r w:rsidR="00C97748">
              <w:rPr>
                <w:rFonts w:asciiTheme="minorHAnsi" w:hAnsiTheme="minorHAnsi"/>
                <w:b/>
              </w:rPr>
              <w:t>, Mimi</w:t>
            </w:r>
            <w:r w:rsidR="003D3DDA">
              <w:rPr>
                <w:rFonts w:asciiTheme="minorHAnsi" w:hAnsiTheme="minorHAnsi"/>
                <w:b/>
              </w:rPr>
              <w:t xml:space="preserve"> </w:t>
            </w:r>
            <w:r w:rsidR="00C97748">
              <w:rPr>
                <w:rFonts w:asciiTheme="minorHAnsi" w:hAnsiTheme="minorHAnsi"/>
                <w:b/>
              </w:rPr>
              <w:t>&amp;</w:t>
            </w:r>
            <w:r w:rsidR="003D3DDA">
              <w:rPr>
                <w:rFonts w:asciiTheme="minorHAnsi" w:hAnsiTheme="minorHAnsi"/>
                <w:b/>
              </w:rPr>
              <w:t xml:space="preserve"> </w:t>
            </w:r>
            <w:r w:rsidR="00C97748">
              <w:rPr>
                <w:rFonts w:asciiTheme="minorHAnsi" w:hAnsiTheme="minorHAnsi"/>
                <w:b/>
              </w:rPr>
              <w:t>Momo, Verbi</w:t>
            </w:r>
            <w:r w:rsidR="003D3DDA">
              <w:rPr>
                <w:rFonts w:asciiTheme="minorHAnsi" w:hAnsiTheme="minorHAnsi"/>
                <w:b/>
              </w:rPr>
              <w:t>-Puppe</w:t>
            </w:r>
            <w:r w:rsidR="00C97748">
              <w:rPr>
                <w:rFonts w:asciiTheme="minorHAnsi" w:hAnsiTheme="minorHAnsi"/>
                <w:b/>
              </w:rPr>
              <w:t xml:space="preserve">, </w:t>
            </w:r>
            <w:r w:rsidR="003D3DDA">
              <w:rPr>
                <w:rFonts w:asciiTheme="minorHAnsi" w:hAnsiTheme="minorHAnsi"/>
                <w:b/>
              </w:rPr>
              <w:t>Portrait-</w:t>
            </w:r>
            <w:r w:rsidR="004C1909">
              <w:rPr>
                <w:rFonts w:asciiTheme="minorHAnsi" w:hAnsiTheme="minorHAnsi"/>
                <w:b/>
              </w:rPr>
              <w:t>Fotos</w:t>
            </w:r>
            <w:r w:rsidR="003D3DDA">
              <w:rPr>
                <w:rFonts w:asciiTheme="minorHAnsi" w:hAnsiTheme="minorHAnsi"/>
                <w:b/>
              </w:rPr>
              <w:t xml:space="preserve"> (letzte Stunde gemacht)</w:t>
            </w:r>
            <w:r w:rsidR="004C1909">
              <w:rPr>
                <w:rFonts w:asciiTheme="minorHAnsi" w:hAnsiTheme="minorHAnsi"/>
                <w:b/>
              </w:rPr>
              <w:t>, Stoffmalstifte, Stempel (Hund &amp; Katze)</w:t>
            </w:r>
          </w:p>
          <w:p w14:paraId="05668855" w14:textId="503A6DDA" w:rsidR="00C97748" w:rsidRPr="00A31C1B" w:rsidRDefault="003D3DDA" w:rsidP="003D3DD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AB</w:t>
            </w:r>
            <w:r w:rsidR="006C0FF8">
              <w:rPr>
                <w:rFonts w:asciiTheme="minorHAnsi" w:hAnsiTheme="minorHAnsi"/>
                <w:b/>
              </w:rPr>
              <w:t xml:space="preserve"> „Körperteile“</w:t>
            </w:r>
            <w:r>
              <w:rPr>
                <w:rFonts w:asciiTheme="minorHAnsi" w:hAnsiTheme="minorHAnsi"/>
                <w:b/>
              </w:rPr>
              <w:t xml:space="preserve"> (Set 3)</w:t>
            </w:r>
          </w:p>
        </w:tc>
      </w:tr>
      <w:tr w:rsidR="00E27C2A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7215D786" w:rsidR="00E27C2A" w:rsidRPr="00A31C1B" w:rsidRDefault="00C97748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Kennenlernen, Materialien</w:t>
            </w:r>
            <w:r w:rsidR="00985C13">
              <w:rPr>
                <w:rFonts w:asciiTheme="minorHAnsi" w:hAnsiTheme="minorHAnsi"/>
                <w:b/>
              </w:rPr>
              <w:t>, Körper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749C012F" w14:textId="77777777" w:rsidR="00E27C2A" w:rsidRPr="00A31C1B" w:rsidRDefault="00E27C2A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2954"/>
        <w:gridCol w:w="4500"/>
        <w:gridCol w:w="1980"/>
        <w:gridCol w:w="2021"/>
        <w:gridCol w:w="1759"/>
      </w:tblGrid>
      <w:tr w:rsidR="00A06C16" w:rsidRPr="00A31C1B" w14:paraId="38341C92" w14:textId="77777777" w:rsidTr="00990864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cap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Phase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Arbeitsformen / Spiele / ...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667E7F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/>
                <w:sz w:val="18"/>
              </w:rPr>
            </w:pPr>
            <w:r w:rsidRPr="00667E7F">
              <w:rPr>
                <w:rFonts w:asciiTheme="minorHAnsi" w:hAnsiTheme="minorHAnsi"/>
                <w:b/>
                <w:bCs/>
                <w:i/>
                <w:sz w:val="18"/>
              </w:rPr>
              <w:t>Äußerungen Kursleitun</w:t>
            </w:r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g (KL) / Kinder (Ki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A31C1B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Sprachliche Handlungs</w:t>
            </w:r>
            <w:r w:rsidR="00A06C16" w:rsidRPr="00A31C1B">
              <w:rPr>
                <w:rFonts w:asciiTheme="minorHAnsi" w:hAnsiTheme="minorHAnsi"/>
                <w:b/>
                <w:bCs/>
                <w:sz w:val="18"/>
              </w:rPr>
              <w:t>muster</w:t>
            </w:r>
          </w:p>
        </w:tc>
      </w:tr>
      <w:tr w:rsidR="004C1909" w:rsidRPr="00C97748" w14:paraId="058EA870" w14:textId="77777777" w:rsidTr="003D3DDA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D5BF8" w14:textId="5777625A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Freies Sprechen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73B9AC" w14:textId="77777777" w:rsidR="004C1909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2AE2584" w14:textId="1A6DB98B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20C80" w14:textId="4B9D9D28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65248" w14:textId="78A2D90D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F6E71" w14:textId="77777777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CE089" w14:textId="77777777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4C1909" w:rsidRPr="00C97748" w14:paraId="40B70330" w14:textId="77777777" w:rsidTr="003D3DDA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B64F7" w14:textId="6BA54884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Vorstellungrunde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04BFB" w14:textId="69280306" w:rsidR="004C1909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für </w:t>
            </w:r>
            <w:r w:rsidR="003D3DDA">
              <w:rPr>
                <w:rFonts w:asciiTheme="minorHAnsi" w:hAnsiTheme="minorHAnsi"/>
              </w:rPr>
              <w:t>Gast</w:t>
            </w:r>
            <w:r w:rsidR="00677F33">
              <w:rPr>
                <w:rFonts w:asciiTheme="minorHAnsi" w:hAnsiTheme="minorHAnsi"/>
              </w:rPr>
              <w:t xml:space="preserve"> und </w:t>
            </w:r>
            <w:r w:rsidR="003D3DDA">
              <w:rPr>
                <w:rFonts w:asciiTheme="minorHAnsi" w:hAnsiTheme="minorHAnsi"/>
              </w:rPr>
              <w:t>neues Kind</w:t>
            </w:r>
          </w:p>
          <w:p w14:paraId="6C6D2D12" w14:textId="207E2363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670779" w14:textId="5B36E771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heiße</w:t>
            </w:r>
            <w:r w:rsidR="00677F33">
              <w:rPr>
                <w:rFonts w:asciiTheme="minorHAnsi" w:hAnsiTheme="minorHAnsi"/>
                <w:i/>
                <w:iCs/>
              </w:rPr>
              <w:t>/bin</w:t>
            </w:r>
            <w:r>
              <w:rPr>
                <w:rFonts w:asciiTheme="minorHAnsi" w:hAnsiTheme="minorHAnsi"/>
                <w:i/>
                <w:iCs/>
              </w:rPr>
              <w:t xml:space="preserve"> NAME und ich bin x Jahre alt.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67138" w14:textId="2C677AFF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Name; Alter; heißen, sein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23707" w14:textId="4588B200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/ -deixis </w:t>
            </w:r>
            <w:r w:rsidRPr="004C1909">
              <w:rPr>
                <w:rFonts w:asciiTheme="minorHAnsi" w:hAnsiTheme="minorHAnsi"/>
                <w:i/>
              </w:rPr>
              <w:t>ich</w:t>
            </w:r>
            <w:r>
              <w:rPr>
                <w:rFonts w:asciiTheme="minorHAnsi" w:hAnsiTheme="minorHAnsi"/>
              </w:rPr>
              <w:t xml:space="preserve">; Verben </w:t>
            </w:r>
            <w:r w:rsidRPr="004C1909">
              <w:rPr>
                <w:rFonts w:asciiTheme="minorHAnsi" w:hAnsiTheme="minorHAnsi"/>
                <w:i/>
              </w:rPr>
              <w:t>heißen</w:t>
            </w:r>
            <w:r>
              <w:rPr>
                <w:rFonts w:asciiTheme="minorHAnsi" w:hAnsiTheme="minorHAnsi"/>
              </w:rPr>
              <w:t xml:space="preserve"> und </w:t>
            </w:r>
            <w:r w:rsidRPr="004C1909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1. Pers. Sg.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5DE8A" w14:textId="12B0240B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Sich-Vorstellen</w:t>
            </w:r>
          </w:p>
        </w:tc>
      </w:tr>
      <w:tr w:rsidR="00CA5A40" w:rsidRPr="00C97748" w14:paraId="5E3D7D24" w14:textId="77777777" w:rsidTr="003D3DDA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C97748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Zählen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535370F3" w:rsidR="00CA5A40" w:rsidRPr="001553E6" w:rsidRDefault="00CA5A40" w:rsidP="00677F3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Auf Deutsch </w:t>
            </w:r>
            <w:r w:rsidR="00677F33">
              <w:rPr>
                <w:rFonts w:asciiTheme="minorHAnsi" w:hAnsiTheme="minorHAnsi"/>
              </w:rPr>
              <w:t>vorwärts und rückwärts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CA5A40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0A7634AD" w:rsidR="00CA5A40" w:rsidRPr="001553E6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1-8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77777777" w:rsidR="00CA5A40" w:rsidRPr="001553E6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0096BDA6" w:rsidR="00CA5A40" w:rsidRPr="001553E6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Zählen</w:t>
            </w:r>
          </w:p>
        </w:tc>
      </w:tr>
      <w:tr w:rsidR="004C1909" w:rsidRPr="00C97748" w14:paraId="7020A83C" w14:textId="77777777" w:rsidTr="003D3DDA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33A5" w14:textId="6838371B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Singen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F2D24" w14:textId="456314D8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Lied „</w:t>
            </w:r>
            <w:r w:rsidRPr="00917C9D">
              <w:rPr>
                <w:rFonts w:asciiTheme="minorHAnsi" w:hAnsiTheme="minorHAnsi"/>
              </w:rPr>
              <w:t>Das bin ich</w:t>
            </w:r>
            <w:r>
              <w:rPr>
                <w:rFonts w:asciiTheme="minorHAnsi" w:hAnsiTheme="minorHAnsi"/>
              </w:rPr>
              <w:t>“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37CA5" w14:textId="1B263D31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hab Haare und zwei Ohren und zwei Augen hab ich auch 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1931E" w14:textId="075EC672" w:rsidR="004C1909" w:rsidRPr="001553E6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Haar, Ohr, Auge, Stirn, Gehirn, Gesicht, Nase, Hals, Mund, Zahn, Arm, Bein, Bauch, Hand, Fuß, Popo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5C330" w14:textId="5A3333C1" w:rsidR="004C1909" w:rsidRPr="001553E6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/ -deixis </w:t>
            </w:r>
            <w:r w:rsidRPr="004C1909">
              <w:rPr>
                <w:rFonts w:asciiTheme="minorHAnsi" w:hAnsiTheme="minorHAnsi"/>
                <w:i/>
              </w:rPr>
              <w:t>ich</w:t>
            </w:r>
            <w:r>
              <w:rPr>
                <w:rFonts w:asciiTheme="minorHAnsi" w:hAnsiTheme="minorHAnsi"/>
              </w:rPr>
              <w:t xml:space="preserve">; Verb </w:t>
            </w:r>
            <w:r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1. Pers. Sg.</w:t>
            </w:r>
            <w:r w:rsidR="0058546A">
              <w:rPr>
                <w:rFonts w:asciiTheme="minorHAnsi" w:hAnsiTheme="minorHAnsi"/>
              </w:rPr>
              <w:t>; Plural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DC162" w14:textId="2D7F0481" w:rsidR="004C1909" w:rsidRPr="001553E6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Beschreiben</w:t>
            </w:r>
          </w:p>
        </w:tc>
      </w:tr>
      <w:tr w:rsidR="004C1909" w:rsidRPr="00C97748" w14:paraId="4279DBD6" w14:textId="77777777" w:rsidTr="003D3DDA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01D821" w14:textId="77777777" w:rsidR="004C1909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C97748">
              <w:rPr>
                <w:rFonts w:asciiTheme="minorHAnsi" w:hAnsiTheme="minorHAnsi"/>
                <w:bCs/>
                <w:iCs/>
              </w:rPr>
              <w:t>Zaubersack</w:t>
            </w:r>
          </w:p>
          <w:p w14:paraId="35503868" w14:textId="77777777" w:rsid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  <w:p w14:paraId="2333CCD0" w14:textId="19BBFBEE" w:rsidR="0058546A" w:rsidRPr="00C97748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Gelenkte Sprachübung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154FC" w14:textId="07619787" w:rsidR="0058546A" w:rsidRPr="003D3DDA" w:rsidRDefault="00677F33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mit Fotos, die wir in der letzten Stunde gemacht hatten.</w:t>
            </w:r>
          </w:p>
          <w:p w14:paraId="778228BA" w14:textId="11E294A5" w:rsidR="0058546A" w:rsidRPr="003D3DD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Fühlen und raten.</w:t>
            </w:r>
          </w:p>
          <w:p w14:paraId="3C6D4247" w14:textId="1D42193B" w:rsidR="0058546A" w:rsidRPr="003D3DD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Zaubern.</w:t>
            </w:r>
          </w:p>
          <w:p w14:paraId="689F3C6D" w14:textId="3216341F" w:rsidR="0058546A" w:rsidRPr="003D3DD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Ziehen.</w:t>
            </w:r>
          </w:p>
          <w:p w14:paraId="4CC320AD" w14:textId="77777777" w:rsidR="0058546A" w:rsidRPr="003D3DD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1545078E" w14:textId="2DA06A25" w:rsidR="004C1909" w:rsidRPr="003D3DDA" w:rsidRDefault="0058546A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Kinder ziehen die Portrait</w:t>
            </w:r>
            <w:r w:rsidR="007B2389" w:rsidRPr="003D3DDA">
              <w:rPr>
                <w:rFonts w:asciiTheme="minorHAnsi" w:hAnsiTheme="minorHAnsi"/>
              </w:rPr>
              <w:t>-F</w:t>
            </w:r>
            <w:r w:rsidRPr="003D3DDA">
              <w:rPr>
                <w:rFonts w:asciiTheme="minorHAnsi" w:hAnsiTheme="minorHAnsi"/>
              </w:rPr>
              <w:t>otos aus dem Zaubersack. Es werden nicht alle ihr eigenes Foto ziehen. Nun geht es ans Tauschen. Fotos mit Namen benennen.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F31626" w14:textId="48FF4C25" w:rsid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Was ist da drin? – xxx.</w:t>
            </w:r>
          </w:p>
          <w:p w14:paraId="1BA07F73" w14:textId="77777777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44F2F4BC" w14:textId="77463265" w:rsidR="0058546A" w:rsidRPr="00667E7F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Abra-kadabra, zick und zack – öffne dich, du Zaubersack</w:t>
            </w:r>
            <w:r>
              <w:rPr>
                <w:rFonts w:asciiTheme="minorHAnsi" w:hAnsiTheme="minorHAnsi"/>
                <w:i/>
                <w:iCs/>
              </w:rPr>
              <w:t>!</w:t>
            </w:r>
          </w:p>
          <w:p w14:paraId="42B416FC" w14:textId="5B0841CE" w:rsid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3F451EE3" w14:textId="483F8C89" w:rsid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Zieh bitte eine Sache heraus. – Wer ist das? – NAME.</w:t>
            </w:r>
          </w:p>
          <w:p w14:paraId="64B91D77" w14:textId="66D15214" w:rsidR="004C1909" w:rsidRPr="00667E7F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67D2C67B" w14:textId="43511D2A" w:rsidR="004C1909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NAME, ich möchte bitte mein Foto haben. Können wir tauschen?</w:t>
            </w:r>
          </w:p>
          <w:p w14:paraId="7A430603" w14:textId="7E7B063E" w:rsidR="004C1909" w:rsidRP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Bitte</w:t>
            </w:r>
            <w:r>
              <w:rPr>
                <w:rFonts w:asciiTheme="minorHAnsi" w:hAnsiTheme="minorHAnsi"/>
                <w:i/>
                <w:iCs/>
              </w:rPr>
              <w:t>(</w:t>
            </w:r>
            <w:r w:rsidRPr="00667E7F">
              <w:rPr>
                <w:rFonts w:asciiTheme="minorHAnsi" w:hAnsiTheme="minorHAnsi"/>
                <w:i/>
                <w:iCs/>
              </w:rPr>
              <w:t>schön</w:t>
            </w:r>
            <w:r>
              <w:rPr>
                <w:rFonts w:asciiTheme="minorHAnsi" w:hAnsiTheme="minorHAnsi"/>
                <w:i/>
                <w:iCs/>
              </w:rPr>
              <w:t>)</w:t>
            </w:r>
            <w:r w:rsidRPr="00667E7F">
              <w:rPr>
                <w:rFonts w:asciiTheme="minorHAnsi" w:hAnsiTheme="minorHAnsi"/>
                <w:i/>
                <w:iCs/>
              </w:rPr>
              <w:t>. – Danke.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F119BA" w14:textId="11AFDDF1" w:rsidR="004C1909" w:rsidRPr="001553E6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Zaubersack, Karte, Buch, Papier, Foto; Sache; NAMEN; sein, öffnen, herausziehen, haben, können, tauschen; was, wer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E8E386" w14:textId="2505EC71" w:rsidR="004C1909" w:rsidRPr="001553E6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W-Fragen </w:t>
            </w:r>
            <w:r w:rsidRPr="00677F33">
              <w:rPr>
                <w:rFonts w:asciiTheme="minorHAnsi" w:hAnsiTheme="minorHAnsi"/>
                <w:i/>
              </w:rPr>
              <w:t>was</w:t>
            </w:r>
            <w:r>
              <w:rPr>
                <w:rFonts w:asciiTheme="minorHAnsi" w:hAnsiTheme="minorHAnsi"/>
              </w:rPr>
              <w:t xml:space="preserve"> und </w:t>
            </w:r>
            <w:r w:rsidRPr="00677F33">
              <w:rPr>
                <w:rFonts w:asciiTheme="minorHAnsi" w:hAnsiTheme="minorHAnsi"/>
                <w:i/>
              </w:rPr>
              <w:t>wer</w:t>
            </w:r>
            <w:r>
              <w:rPr>
                <w:rFonts w:asciiTheme="minorHAnsi" w:hAnsiTheme="minorHAnsi"/>
              </w:rPr>
              <w:t xml:space="preserve">; Verb </w:t>
            </w:r>
            <w:r w:rsidRPr="00677F33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3.Pers.Sg.; Verben </w:t>
            </w:r>
            <w:r w:rsidRPr="00677F33">
              <w:rPr>
                <w:rFonts w:asciiTheme="minorHAnsi" w:hAnsiTheme="minorHAnsi"/>
                <w:i/>
              </w:rPr>
              <w:t>öffnen</w:t>
            </w:r>
            <w:r>
              <w:rPr>
                <w:rFonts w:asciiTheme="minorHAnsi" w:hAnsiTheme="minorHAnsi"/>
              </w:rPr>
              <w:t xml:space="preserve"> und </w:t>
            </w:r>
            <w:r w:rsidRPr="00677F33">
              <w:rPr>
                <w:rFonts w:asciiTheme="minorHAnsi" w:hAnsiTheme="minorHAnsi"/>
                <w:i/>
              </w:rPr>
              <w:t>herausziehen</w:t>
            </w:r>
            <w:r>
              <w:rPr>
                <w:rFonts w:asciiTheme="minorHAnsi" w:hAnsiTheme="minorHAnsi"/>
              </w:rPr>
              <w:t xml:space="preserve"> im Imperativ 2.Pers.Sg.; Modalverb </w:t>
            </w:r>
            <w:r w:rsidRPr="00677F33">
              <w:rPr>
                <w:rFonts w:asciiTheme="minorHAnsi" w:hAnsiTheme="minorHAnsi"/>
                <w:i/>
              </w:rPr>
              <w:t>mögen</w:t>
            </w:r>
            <w:r>
              <w:rPr>
                <w:rFonts w:asciiTheme="minorHAnsi" w:hAnsiTheme="minorHAnsi"/>
              </w:rPr>
              <w:t xml:space="preserve"> 1.Pers.Sg.; Modalverb </w:t>
            </w:r>
            <w:r w:rsidRPr="00677F33">
              <w:rPr>
                <w:rFonts w:asciiTheme="minorHAnsi" w:hAnsiTheme="minorHAnsi"/>
                <w:i/>
              </w:rPr>
              <w:t>können</w:t>
            </w:r>
            <w:r>
              <w:rPr>
                <w:rFonts w:asciiTheme="minorHAnsi" w:hAnsiTheme="minorHAnsi"/>
              </w:rPr>
              <w:t xml:space="preserve"> 1.Pers.Pl.; Verb </w:t>
            </w:r>
            <w:r w:rsidRPr="00677F33">
              <w:rPr>
                <w:rFonts w:asciiTheme="minorHAnsi" w:hAnsiTheme="minorHAnsi"/>
                <w:i/>
              </w:rPr>
              <w:t>tauschen</w:t>
            </w:r>
            <w:r>
              <w:rPr>
                <w:rFonts w:asciiTheme="minorHAnsi" w:hAnsiTheme="minorHAnsi"/>
              </w:rPr>
              <w:t xml:space="preserve"> im Infinitiv; Personaldeixis </w:t>
            </w:r>
            <w:r w:rsidRPr="00677F33">
              <w:rPr>
                <w:rFonts w:asciiTheme="minorHAnsi" w:hAnsiTheme="minorHAnsi"/>
                <w:i/>
              </w:rPr>
              <w:t>ich</w:t>
            </w:r>
            <w:r>
              <w:rPr>
                <w:rFonts w:asciiTheme="minorHAnsi" w:hAnsiTheme="minorHAnsi"/>
              </w:rPr>
              <w:t xml:space="preserve"> und </w:t>
            </w:r>
            <w:r w:rsidRPr="00677F33">
              <w:rPr>
                <w:rFonts w:asciiTheme="minorHAnsi" w:hAnsiTheme="minorHAnsi"/>
                <w:i/>
              </w:rPr>
              <w:t>mein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02DCD3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Raten</w:t>
            </w:r>
          </w:p>
          <w:p w14:paraId="3AC4904C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3C2E4A64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Zaubern</w:t>
            </w:r>
          </w:p>
          <w:p w14:paraId="39400792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EF53C5A" w14:textId="77777777" w:rsidR="002D28B5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Aufforderung</w:t>
            </w:r>
          </w:p>
          <w:p w14:paraId="4CA15054" w14:textId="77777777" w:rsidR="002D28B5" w:rsidRDefault="002D28B5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Frage-Antwort</w:t>
            </w:r>
          </w:p>
          <w:p w14:paraId="2B9C0126" w14:textId="77777777" w:rsidR="002D28B5" w:rsidRDefault="002D28B5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566D8450" w14:textId="7A165B77" w:rsidR="004C1909" w:rsidRPr="001553E6" w:rsidRDefault="002D28B5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Tauschen</w:t>
            </w:r>
          </w:p>
        </w:tc>
      </w:tr>
      <w:tr w:rsidR="000B4B62" w:rsidRPr="00C97748" w14:paraId="52084785" w14:textId="77777777" w:rsidTr="003D3DDA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21A413" w14:textId="491A6A95" w:rsidR="000B4B62" w:rsidRPr="00C97748" w:rsidRDefault="000B4B62" w:rsidP="00F1641C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05EA3E" w14:textId="77777777" w:rsidR="007B2389" w:rsidRPr="003D3DD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Fotos unter den Stuhl legen und die Mappen aus der Tasche nehmen.</w:t>
            </w:r>
          </w:p>
          <w:p w14:paraId="51A02B04" w14:textId="6E9E3A46" w:rsidR="000B4B62" w:rsidRPr="003D3DDA" w:rsidRDefault="007B2389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lastRenderedPageBreak/>
              <w:t>Mappen entsprechend ihrer Farbbenennung hochhalten.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3370D" w14:textId="77777777" w:rsidR="007B2389" w:rsidRDefault="002D28B5" w:rsidP="002D28B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lastRenderedPageBreak/>
              <w:t>Welche Farbe hat deine</w:t>
            </w:r>
            <w:r w:rsidR="0058546A">
              <w:rPr>
                <w:rFonts w:asciiTheme="minorHAnsi" w:hAnsiTheme="minorHAnsi"/>
                <w:i/>
                <w:iCs/>
              </w:rPr>
              <w:t xml:space="preserve"> Mappe</w:t>
            </w:r>
            <w:r>
              <w:rPr>
                <w:rFonts w:asciiTheme="minorHAnsi" w:hAnsiTheme="minorHAnsi"/>
                <w:i/>
                <w:iCs/>
              </w:rPr>
              <w:t>? FARBE / FARBE mit FARBE (schwarze Mappen mit Punkt).</w:t>
            </w:r>
          </w:p>
          <w:p w14:paraId="2EEFBF87" w14:textId="77777777" w:rsidR="007B2389" w:rsidRDefault="007B2389" w:rsidP="002D28B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1673754E" w14:textId="77777777" w:rsidR="007B2389" w:rsidRDefault="007B2389" w:rsidP="002D28B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lastRenderedPageBreak/>
              <w:t>Rot! Grün! Schwarz mit gelb! …</w:t>
            </w:r>
          </w:p>
          <w:p w14:paraId="089F288D" w14:textId="7A5BB9C1" w:rsidR="000B4B62" w:rsidRPr="00667E7F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Rot geht zum Tisch. Grün geht zum Tisch. …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35282" w14:textId="74FC71CF" w:rsidR="000B4B62" w:rsidRPr="001553E6" w:rsidRDefault="002D28B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schwarz, blau, grün, gelb, rot, türkis</w:t>
            </w:r>
            <w:r w:rsidR="007B2389">
              <w:rPr>
                <w:rFonts w:asciiTheme="minorHAnsi" w:hAnsiTheme="minorHAnsi"/>
              </w:rPr>
              <w:t>; mit; gehen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E1224A" w14:textId="4DAB94EB" w:rsidR="000B4B62" w:rsidRPr="001553E6" w:rsidRDefault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Farbadjektive; Präpositionen </w:t>
            </w:r>
            <w:r w:rsidRPr="007B2389">
              <w:rPr>
                <w:rFonts w:asciiTheme="minorHAnsi" w:hAnsiTheme="minorHAnsi"/>
                <w:i/>
              </w:rPr>
              <w:t>mit</w:t>
            </w:r>
            <w:r>
              <w:rPr>
                <w:rFonts w:asciiTheme="minorHAnsi" w:hAnsiTheme="minorHAnsi"/>
                <w:i/>
              </w:rPr>
              <w:t xml:space="preserve"> </w:t>
            </w:r>
            <w:r w:rsidRPr="007B2389">
              <w:rPr>
                <w:rFonts w:asciiTheme="minorHAnsi" w:hAnsiTheme="minorHAnsi"/>
              </w:rPr>
              <w:t>und</w:t>
            </w:r>
            <w:r>
              <w:rPr>
                <w:rFonts w:asciiTheme="minorHAnsi" w:hAnsiTheme="minorHAnsi"/>
                <w:i/>
              </w:rPr>
              <w:t xml:space="preserve"> </w:t>
            </w:r>
            <w:r>
              <w:rPr>
                <w:rFonts w:asciiTheme="minorHAnsi" w:hAnsiTheme="minorHAnsi"/>
                <w:i/>
              </w:rPr>
              <w:lastRenderedPageBreak/>
              <w:t>zu</w:t>
            </w:r>
            <w:r>
              <w:rPr>
                <w:rFonts w:asciiTheme="minorHAnsi" w:hAnsiTheme="minorHAnsi"/>
              </w:rPr>
              <w:t>; Verb gehen 3.Pers.Sg.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430B66" w14:textId="77777777" w:rsidR="007B2389" w:rsidRDefault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Lehrerfrage-Schülerantwort</w:t>
            </w:r>
          </w:p>
          <w:p w14:paraId="021CEF12" w14:textId="77777777" w:rsidR="007B2389" w:rsidRDefault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32ED3B4A" w14:textId="44537F4B" w:rsidR="000B4B62" w:rsidRPr="001553E6" w:rsidRDefault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Aufforderung</w:t>
            </w:r>
          </w:p>
        </w:tc>
      </w:tr>
      <w:tr w:rsidR="007B2389" w:rsidRPr="00C97748" w14:paraId="67BA3BEC" w14:textId="77777777" w:rsidTr="003D3DDA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982CF8" w14:textId="77777777" w:rsidR="003D3DDA" w:rsidRDefault="00967816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lastRenderedPageBreak/>
              <w:t xml:space="preserve">HA anschauen; </w:t>
            </w:r>
          </w:p>
          <w:p w14:paraId="42E67560" w14:textId="21BEDFB0" w:rsidR="007B2389" w:rsidRPr="00C97748" w:rsidRDefault="00967816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AB „KIKUS“ (Foto)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1B819" w14:textId="3F29E10D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 Tisch. Fotos einkleben. Daten abfragen. Abschließend die Mappen zusammenräumen und beiseite legen.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050D9" w14:textId="04286D41" w:rsidR="007B2389" w:rsidRPr="00667E7F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8B792B" w14:textId="37508FE6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B43538" w14:textId="5949C3EE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A93F0" w14:textId="23C72E3B" w:rsidR="007B2389" w:rsidRPr="001553E6" w:rsidRDefault="003D3DDA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Lehrerfrage-Schülerantwort</w:t>
            </w:r>
          </w:p>
        </w:tc>
      </w:tr>
      <w:tr w:rsidR="007B2389" w:rsidRPr="006C0FF8" w14:paraId="72E2F06B" w14:textId="77777777" w:rsidTr="003D3DDA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C97A7" w14:textId="77777777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3D3DDA">
              <w:rPr>
                <w:rFonts w:asciiTheme="minorHAnsi" w:hAnsiTheme="minorHAnsi"/>
                <w:bCs/>
                <w:iCs/>
              </w:rPr>
              <w:t>Gelenkte Sprachübung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ED0533" w14:textId="77777777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Taschen auf der Rückseite bemalen mit Körperteilen.</w:t>
            </w:r>
          </w:p>
          <w:p w14:paraId="0BCEEB94" w14:textId="77777777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5242AF71" w14:textId="5B2DFE74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3D3DDA">
              <w:rPr>
                <w:rFonts w:asciiTheme="minorHAnsi" w:hAnsiTheme="minorHAnsi"/>
              </w:rPr>
              <w:t>Stift auswählen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18B7BE" w14:textId="14A54544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3D3DDA">
              <w:rPr>
                <w:rFonts w:asciiTheme="minorHAnsi" w:hAnsiTheme="minorHAnsi"/>
                <w:i/>
                <w:iCs/>
              </w:rPr>
              <w:t>Ich möchte bitte einen FARBE Stift.</w:t>
            </w:r>
          </w:p>
          <w:p w14:paraId="13621F38" w14:textId="77777777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635170B8" w14:textId="68F85254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Cs/>
              </w:rPr>
            </w:pPr>
            <w:r w:rsidRPr="003D3DDA">
              <w:rPr>
                <w:rFonts w:asciiTheme="minorHAnsi" w:hAnsiTheme="minorHAnsi"/>
                <w:i/>
                <w:iCs/>
              </w:rPr>
              <w:t>Alle Kinder malen einen Kopf / zwei Augen / zwei Ohren / …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5E278C" w14:textId="0125B2D7" w:rsidR="007B2389" w:rsidRP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Haar, Ohr, Auge, Stirn, Gehirn, Gesicht, Nase, Hals, Mund, Zahn, Arm, Bein, Bauch, Hand, Fuß; </w:t>
            </w:r>
            <w:r>
              <w:rPr>
                <w:rFonts w:asciiTheme="minorHAnsi" w:hAnsiTheme="minorHAnsi"/>
              </w:rPr>
              <w:t xml:space="preserve">Kind; </w:t>
            </w:r>
            <w:r w:rsidRPr="007B2389">
              <w:rPr>
                <w:rFonts w:asciiTheme="minorHAnsi" w:hAnsiTheme="minorHAnsi"/>
              </w:rPr>
              <w:t>malen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20047F" w14:textId="64F7A5A2" w:rsidR="007B2389" w:rsidRP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Modalverb </w:t>
            </w:r>
            <w:r w:rsidRPr="007B2389">
              <w:rPr>
                <w:rFonts w:asciiTheme="minorHAnsi" w:hAnsiTheme="minorHAnsi"/>
                <w:i/>
              </w:rPr>
              <w:t>mögen</w:t>
            </w:r>
            <w:r w:rsidRPr="007B2389">
              <w:rPr>
                <w:rFonts w:asciiTheme="minorHAnsi" w:hAnsiTheme="minorHAnsi"/>
              </w:rPr>
              <w:t xml:space="preserve">, Verb </w:t>
            </w:r>
            <w:r w:rsidRPr="007B2389">
              <w:rPr>
                <w:rFonts w:asciiTheme="minorHAnsi" w:hAnsiTheme="minorHAnsi"/>
                <w:i/>
              </w:rPr>
              <w:t>haben</w:t>
            </w:r>
            <w:r w:rsidRPr="007B2389">
              <w:rPr>
                <w:rFonts w:asciiTheme="minorHAnsi" w:hAnsiTheme="minorHAnsi"/>
              </w:rPr>
              <w:t xml:space="preserve"> im Infinitiv; unbest. Art. im Akk </w:t>
            </w:r>
            <w:r w:rsidRPr="007B2389">
              <w:rPr>
                <w:rFonts w:asciiTheme="minorHAnsi" w:hAnsiTheme="minorHAnsi"/>
                <w:i/>
              </w:rPr>
              <w:t>einen</w:t>
            </w:r>
            <w:r>
              <w:rPr>
                <w:rFonts w:asciiTheme="minorHAnsi" w:hAnsiTheme="minorHAnsi"/>
              </w:rPr>
              <w:t xml:space="preserve">; </w:t>
            </w:r>
            <w:r w:rsidRPr="007B2389">
              <w:rPr>
                <w:rFonts w:asciiTheme="minorHAnsi" w:hAnsiTheme="minorHAnsi"/>
              </w:rPr>
              <w:t xml:space="preserve">Verb malen </w:t>
            </w:r>
            <w:r>
              <w:rPr>
                <w:rFonts w:asciiTheme="minorHAnsi" w:hAnsiTheme="minorHAnsi"/>
              </w:rPr>
              <w:t>3</w:t>
            </w:r>
            <w:r w:rsidRPr="007B2389">
              <w:rPr>
                <w:rFonts w:asciiTheme="minorHAnsi" w:hAnsiTheme="minorHAnsi"/>
              </w:rPr>
              <w:t>. Pers. Pl.</w:t>
            </w:r>
            <w:r>
              <w:rPr>
                <w:rFonts w:asciiTheme="minorHAnsi" w:hAnsiTheme="minorHAnsi"/>
              </w:rPr>
              <w:t>; Substantive im Plural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72CE1C" w14:textId="4659F39E" w:rsidR="007B2389" w:rsidRP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>Auswählen</w:t>
            </w:r>
          </w:p>
          <w:p w14:paraId="58593F6C" w14:textId="1D73182A" w:rsidR="007B2389" w:rsidRP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>Aufforderung</w:t>
            </w:r>
          </w:p>
        </w:tc>
      </w:tr>
      <w:tr w:rsidR="007B2389" w:rsidRPr="00C97748" w14:paraId="63749581" w14:textId="77777777" w:rsidTr="003D3DDA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2E1F14" w14:textId="15FC13CC" w:rsidR="007B2389" w:rsidRPr="00C97748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HA ausgeben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AEC74" w14:textId="264D6E90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 besprechen. Erstsprachen einbeziehen.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DDBBC" w14:textId="5F6E0A1D" w:rsidR="007B2389" w:rsidRPr="00F7069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F70696">
              <w:rPr>
                <w:rFonts w:asciiTheme="minorHAnsi" w:hAnsiTheme="minorHAnsi"/>
                <w:i/>
                <w:iCs/>
              </w:rPr>
              <w:t>Ich möchte bitte zwei Blätter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37A9D" w14:textId="5371119A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zwei; Blatt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60770B44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Modalverb </w:t>
            </w:r>
            <w:r w:rsidRPr="007B2389">
              <w:rPr>
                <w:rFonts w:asciiTheme="minorHAnsi" w:hAnsiTheme="minorHAnsi"/>
                <w:i/>
              </w:rPr>
              <w:t>mögen</w:t>
            </w:r>
            <w:r w:rsidRPr="007B2389">
              <w:rPr>
                <w:rFonts w:asciiTheme="minorHAnsi" w:hAnsiTheme="minorHAnsi"/>
              </w:rPr>
              <w:t xml:space="preserve">, Verb </w:t>
            </w:r>
            <w:r w:rsidRPr="007B2389">
              <w:rPr>
                <w:rFonts w:asciiTheme="minorHAnsi" w:hAnsiTheme="minorHAnsi"/>
                <w:i/>
              </w:rPr>
              <w:t>haben</w:t>
            </w:r>
            <w:r w:rsidRPr="007B2389">
              <w:rPr>
                <w:rFonts w:asciiTheme="minorHAnsi" w:hAnsiTheme="minorHAnsi"/>
              </w:rPr>
              <w:t xml:space="preserve"> im Infinitiv; </w:t>
            </w:r>
            <w:r>
              <w:rPr>
                <w:rFonts w:asciiTheme="minorHAnsi" w:hAnsiTheme="minorHAnsi"/>
              </w:rPr>
              <w:t xml:space="preserve">Substantiv im Plural </w:t>
            </w:r>
            <w:r w:rsidRPr="007B2389">
              <w:rPr>
                <w:rFonts w:asciiTheme="minorHAnsi" w:hAnsiTheme="minorHAnsi"/>
                <w:i/>
              </w:rPr>
              <w:t>Blätter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E0F0F" w14:textId="1BC50AAA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7B2389" w:rsidRPr="00C97748" w14:paraId="662F13D5" w14:textId="77777777" w:rsidTr="003D3DDA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7B2389" w:rsidRPr="003D3DDA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3D3DDA">
              <w:rPr>
                <w:rFonts w:asciiTheme="minorHAnsi" w:hAnsiTheme="minorHAnsi"/>
                <w:bCs/>
                <w:iCs/>
              </w:rPr>
              <w:t>Abschluss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0C10B02F" w:rsid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Tschuff-Eisenbahn (zusammen)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029170A4" w:rsidR="007B2389" w:rsidRPr="00CA5A40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 xml:space="preserve">Tschuff-tschuff-tschuff die Eisenbahn – Wer will mit nach Hause fahr’n? – Alleine fahren woll’n wir nicht – Da nehmen wir </w:t>
            </w:r>
            <w:r>
              <w:rPr>
                <w:rFonts w:asciiTheme="minorHAnsi" w:hAnsiTheme="minorHAnsi"/>
                <w:i/>
                <w:iCs/>
              </w:rPr>
              <w:t>alle Kinder</w:t>
            </w:r>
            <w:r w:rsidRPr="00CA5A40">
              <w:rPr>
                <w:rFonts w:asciiTheme="minorHAnsi" w:hAnsiTheme="minorHAnsi"/>
                <w:i/>
                <w:iCs/>
              </w:rPr>
              <w:t xml:space="preserve"> 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1EDB823" w:rsidR="007B2389" w:rsidRPr="001553E6" w:rsidRDefault="00967816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Präposition </w:t>
            </w:r>
            <w:r w:rsidRPr="00CA5A40">
              <w:rPr>
                <w:rFonts w:asciiTheme="minorHAnsi" w:hAnsiTheme="minorHAnsi"/>
                <w:i/>
              </w:rPr>
              <w:t>nach</w:t>
            </w:r>
            <w:r>
              <w:rPr>
                <w:rFonts w:asciiTheme="minorHAnsi" w:hAnsiTheme="minorHAnsi"/>
              </w:rPr>
              <w:t xml:space="preserve">; Modalverb </w:t>
            </w:r>
            <w:r w:rsidRPr="00CA5A40">
              <w:rPr>
                <w:rFonts w:asciiTheme="minorHAnsi" w:hAnsiTheme="minorHAnsi"/>
                <w:i/>
              </w:rPr>
              <w:t>wollen</w:t>
            </w:r>
            <w:r>
              <w:rPr>
                <w:rFonts w:asciiTheme="minorHAnsi" w:hAnsiTheme="minorHAnsi"/>
              </w:rPr>
              <w:t xml:space="preserve">; trennbares Verb </w:t>
            </w:r>
            <w:r w:rsidRPr="00CA5A40">
              <w:rPr>
                <w:rFonts w:asciiTheme="minorHAnsi" w:hAnsiTheme="minorHAnsi"/>
                <w:i/>
              </w:rPr>
              <w:t>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3E49C247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9"/>
      <w:footerReference w:type="default" r:id="rId10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B7806" w14:textId="77777777" w:rsidR="001C4BA8" w:rsidRDefault="001C4BA8">
      <w:r>
        <w:separator/>
      </w:r>
    </w:p>
  </w:endnote>
  <w:endnote w:type="continuationSeparator" w:id="0">
    <w:p w14:paraId="706ED724" w14:textId="77777777" w:rsidR="001C4BA8" w:rsidRDefault="001C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6153F" w14:textId="77777777" w:rsidR="001C4BA8" w:rsidRDefault="001C4BA8">
      <w:r>
        <w:separator/>
      </w:r>
    </w:p>
  </w:footnote>
  <w:footnote w:type="continuationSeparator" w:id="0">
    <w:p w14:paraId="41D8C383" w14:textId="77777777" w:rsidR="001C4BA8" w:rsidRDefault="001C4B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B0A95"/>
    <w:rsid w:val="000B4B62"/>
    <w:rsid w:val="000C1DAA"/>
    <w:rsid w:val="001553E6"/>
    <w:rsid w:val="001C4BA8"/>
    <w:rsid w:val="001D5A73"/>
    <w:rsid w:val="00217693"/>
    <w:rsid w:val="002328B4"/>
    <w:rsid w:val="002554BE"/>
    <w:rsid w:val="002C2161"/>
    <w:rsid w:val="002D28B5"/>
    <w:rsid w:val="00301B16"/>
    <w:rsid w:val="00376533"/>
    <w:rsid w:val="003D3DDA"/>
    <w:rsid w:val="00423E2B"/>
    <w:rsid w:val="00481DC3"/>
    <w:rsid w:val="004C1909"/>
    <w:rsid w:val="00533B82"/>
    <w:rsid w:val="0058546A"/>
    <w:rsid w:val="005A3B9B"/>
    <w:rsid w:val="005A54D7"/>
    <w:rsid w:val="00623993"/>
    <w:rsid w:val="00656658"/>
    <w:rsid w:val="00667E7F"/>
    <w:rsid w:val="00677F33"/>
    <w:rsid w:val="006C0FF8"/>
    <w:rsid w:val="006F4CDB"/>
    <w:rsid w:val="007831EE"/>
    <w:rsid w:val="007B2389"/>
    <w:rsid w:val="00802433"/>
    <w:rsid w:val="008E1BB1"/>
    <w:rsid w:val="00917C9D"/>
    <w:rsid w:val="00922294"/>
    <w:rsid w:val="00927D1D"/>
    <w:rsid w:val="00947BC9"/>
    <w:rsid w:val="00956318"/>
    <w:rsid w:val="00967816"/>
    <w:rsid w:val="00985C13"/>
    <w:rsid w:val="00990864"/>
    <w:rsid w:val="00A06C16"/>
    <w:rsid w:val="00A31C1B"/>
    <w:rsid w:val="00A67A65"/>
    <w:rsid w:val="00B527D3"/>
    <w:rsid w:val="00B54619"/>
    <w:rsid w:val="00BB7E49"/>
    <w:rsid w:val="00C97748"/>
    <w:rsid w:val="00CA5A40"/>
    <w:rsid w:val="00CA7C73"/>
    <w:rsid w:val="00D7054F"/>
    <w:rsid w:val="00D92C58"/>
    <w:rsid w:val="00DB323A"/>
    <w:rsid w:val="00E27C2A"/>
    <w:rsid w:val="00F1641C"/>
    <w:rsid w:val="00F70696"/>
    <w:rsid w:val="00F9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2</Pages>
  <Words>470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PLANUNG / PROTOKOLL</vt:lpstr>
      <vt:lpstr>     PLANUNG / PROTOKOLL</vt:lpstr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3</cp:revision>
  <cp:lastPrinted>2022-10-28T12:18:00Z</cp:lastPrinted>
  <dcterms:created xsi:type="dcterms:W3CDTF">2024-10-23T12:20:00Z</dcterms:created>
  <dcterms:modified xsi:type="dcterms:W3CDTF">2024-10-23T12:20:00Z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