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316B1B33" w:rsidR="00A06C16" w:rsidRPr="00A31C1B" w:rsidRDefault="3B12C608" w:rsidP="3B12C60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bCs/>
          <w:sz w:val="40"/>
          <w:szCs w:val="40"/>
        </w:rPr>
      </w:pPr>
      <w:r w:rsidRPr="3B12C608">
        <w:rPr>
          <w:rFonts w:asciiTheme="minorHAnsi" w:hAnsiTheme="minorHAnsi"/>
          <w:b/>
          <w:bCs/>
          <w:sz w:val="40"/>
          <w:szCs w:val="40"/>
        </w:rPr>
        <w:t>KIKUS Planung |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E27C2A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5566D65D" w:rsidR="00E27C2A" w:rsidRPr="00A31C1B" w:rsidRDefault="00C75317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Grundschulkurs (5-7 Jahre)</w:t>
            </w:r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47614965" w:rsidR="00E27C2A" w:rsidRPr="00A31C1B" w:rsidRDefault="00C75317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6122347C" w:rsidR="00E27C2A" w:rsidRPr="00A31C1B" w:rsidRDefault="00C75317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tr w:rsidR="00E27C2A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6250C2BA" w:rsidR="00E27C2A" w:rsidRPr="00A31C1B" w:rsidRDefault="00F20FA0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07E3D17C" w:rsidR="00E27C2A" w:rsidRPr="00A31C1B" w:rsidRDefault="00C75317" w:rsidP="00F20FA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05668855" w14:textId="21AB16DE" w:rsidR="00C97748" w:rsidRPr="00A31C1B" w:rsidRDefault="00703F47" w:rsidP="00C7531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Foto „verletztes Kind“, Fotos der Kinder an der Tafel; </w:t>
            </w:r>
            <w:r w:rsidR="00E27C2A" w:rsidRPr="00A31C1B">
              <w:rPr>
                <w:rFonts w:asciiTheme="minorHAnsi" w:hAnsiTheme="minorHAnsi"/>
                <w:b/>
              </w:rPr>
              <w:t>Zaubersack</w:t>
            </w:r>
            <w:r w:rsidR="00C97748">
              <w:rPr>
                <w:rFonts w:asciiTheme="minorHAnsi" w:hAnsiTheme="minorHAnsi"/>
                <w:b/>
              </w:rPr>
              <w:t>, Mimi</w:t>
            </w:r>
            <w:r w:rsidR="00C75317">
              <w:rPr>
                <w:rFonts w:asciiTheme="minorHAnsi" w:hAnsiTheme="minorHAnsi"/>
                <w:b/>
              </w:rPr>
              <w:t xml:space="preserve"> </w:t>
            </w:r>
            <w:r w:rsidR="00C97748">
              <w:rPr>
                <w:rFonts w:asciiTheme="minorHAnsi" w:hAnsiTheme="minorHAnsi"/>
                <w:b/>
              </w:rPr>
              <w:t>&amp;</w:t>
            </w:r>
            <w:r w:rsidR="00C75317">
              <w:rPr>
                <w:rFonts w:asciiTheme="minorHAnsi" w:hAnsiTheme="minorHAnsi"/>
                <w:b/>
              </w:rPr>
              <w:t xml:space="preserve"> </w:t>
            </w:r>
            <w:r w:rsidR="00C97748">
              <w:rPr>
                <w:rFonts w:asciiTheme="minorHAnsi" w:hAnsiTheme="minorHAnsi"/>
                <w:b/>
              </w:rPr>
              <w:t>Momo, Verbi</w:t>
            </w:r>
            <w:r w:rsidR="00C75317">
              <w:rPr>
                <w:rFonts w:asciiTheme="minorHAnsi" w:hAnsiTheme="minorHAnsi"/>
                <w:b/>
              </w:rPr>
              <w:t>-Puppe</w:t>
            </w:r>
            <w:r w:rsidR="00C97748">
              <w:rPr>
                <w:rFonts w:asciiTheme="minorHAnsi" w:hAnsiTheme="minorHAnsi"/>
                <w:b/>
              </w:rPr>
              <w:t xml:space="preserve">, </w:t>
            </w:r>
            <w:r w:rsidR="004C1909">
              <w:rPr>
                <w:rFonts w:asciiTheme="minorHAnsi" w:hAnsiTheme="minorHAnsi"/>
                <w:b/>
              </w:rPr>
              <w:t>Fotos</w:t>
            </w:r>
            <w:r w:rsidR="00F20FA0">
              <w:rPr>
                <w:rFonts w:asciiTheme="minorHAnsi" w:hAnsiTheme="minorHAnsi"/>
                <w:b/>
              </w:rPr>
              <w:t xml:space="preserve"> (restliche)</w:t>
            </w:r>
            <w:r w:rsidR="004C1909">
              <w:rPr>
                <w:rFonts w:asciiTheme="minorHAnsi" w:hAnsiTheme="minorHAnsi"/>
                <w:b/>
              </w:rPr>
              <w:t>, Stempel (</w:t>
            </w:r>
            <w:r w:rsidR="00F20FA0">
              <w:rPr>
                <w:rFonts w:asciiTheme="minorHAnsi" w:hAnsiTheme="minorHAnsi"/>
                <w:b/>
              </w:rPr>
              <w:t>xxx</w:t>
            </w:r>
            <w:r w:rsidR="004C1909">
              <w:rPr>
                <w:rFonts w:asciiTheme="minorHAnsi" w:hAnsiTheme="minorHAnsi"/>
                <w:b/>
              </w:rPr>
              <w:t xml:space="preserve"> &amp; </w:t>
            </w:r>
            <w:r w:rsidR="00F20FA0">
              <w:rPr>
                <w:rFonts w:asciiTheme="minorHAnsi" w:hAnsiTheme="minorHAnsi"/>
                <w:b/>
              </w:rPr>
              <w:t>xxx</w:t>
            </w:r>
            <w:r w:rsidR="004C1909">
              <w:rPr>
                <w:rFonts w:asciiTheme="minorHAnsi" w:hAnsiTheme="minorHAnsi"/>
                <w:b/>
              </w:rPr>
              <w:t>)</w:t>
            </w:r>
            <w:r w:rsidR="00F73587">
              <w:rPr>
                <w:rFonts w:asciiTheme="minorHAnsi" w:hAnsiTheme="minorHAnsi"/>
                <w:b/>
              </w:rPr>
              <w:t xml:space="preserve">; </w:t>
            </w:r>
            <w:r>
              <w:rPr>
                <w:rFonts w:asciiTheme="minorHAnsi" w:hAnsiTheme="minorHAnsi"/>
                <w:b/>
              </w:rPr>
              <w:t>Stoffteddy, Pflaster, rote K</w:t>
            </w:r>
            <w:r w:rsidR="00C75317">
              <w:rPr>
                <w:rFonts w:asciiTheme="minorHAnsi" w:hAnsiTheme="minorHAnsi"/>
                <w:b/>
              </w:rPr>
              <w:t xml:space="preserve">lebepunkte, Zaubertuch, AB </w:t>
            </w:r>
            <w:r w:rsidR="006C0FF8">
              <w:rPr>
                <w:rFonts w:asciiTheme="minorHAnsi" w:hAnsiTheme="minorHAnsi"/>
                <w:b/>
              </w:rPr>
              <w:t>„</w:t>
            </w:r>
            <w:r>
              <w:rPr>
                <w:rFonts w:asciiTheme="minorHAnsi" w:hAnsiTheme="minorHAnsi"/>
                <w:b/>
              </w:rPr>
              <w:t>Teddy</w:t>
            </w:r>
            <w:r w:rsidR="006C0FF8">
              <w:rPr>
                <w:rFonts w:asciiTheme="minorHAnsi" w:hAnsiTheme="minorHAnsi"/>
                <w:b/>
              </w:rPr>
              <w:t>“</w:t>
            </w:r>
            <w:r w:rsidR="00C75317">
              <w:rPr>
                <w:rFonts w:asciiTheme="minorHAnsi" w:hAnsiTheme="minorHAnsi"/>
                <w:b/>
              </w:rPr>
              <w:t xml:space="preserve"> (Set 1)</w:t>
            </w:r>
          </w:p>
        </w:tc>
      </w:tr>
      <w:tr w:rsidR="00E27C2A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642AC965" w:rsidR="00E27C2A" w:rsidRPr="00A31C1B" w:rsidRDefault="00F20FA0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Körper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749C012F" w14:textId="77777777" w:rsidR="00E27C2A" w:rsidRPr="00A31C1B" w:rsidRDefault="00E27C2A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2954"/>
        <w:gridCol w:w="4500"/>
        <w:gridCol w:w="1980"/>
        <w:gridCol w:w="2021"/>
        <w:gridCol w:w="1759"/>
      </w:tblGrid>
      <w:tr w:rsidR="00A06C16" w:rsidRPr="00A31C1B" w14:paraId="38341C92" w14:textId="77777777" w:rsidTr="00990864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cap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Phase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Arbeitsformen / Spiele / ...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667E7F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/>
                <w:sz w:val="18"/>
              </w:rPr>
            </w:pPr>
            <w:r w:rsidRPr="00667E7F">
              <w:rPr>
                <w:rFonts w:asciiTheme="minorHAnsi" w:hAnsiTheme="minorHAnsi"/>
                <w:b/>
                <w:bCs/>
                <w:i/>
                <w:sz w:val="18"/>
              </w:rPr>
              <w:t>Äußerungen Kursleitun</w:t>
            </w:r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g (KL) / Kinder (Ki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A31C1B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Sprachliche Handlungs</w:t>
            </w:r>
            <w:r w:rsidR="00A06C16" w:rsidRPr="00A31C1B">
              <w:rPr>
                <w:rFonts w:asciiTheme="minorHAnsi" w:hAnsiTheme="minorHAnsi"/>
                <w:b/>
                <w:bCs/>
                <w:sz w:val="18"/>
              </w:rPr>
              <w:t>muster</w:t>
            </w:r>
          </w:p>
        </w:tc>
      </w:tr>
      <w:tr w:rsidR="004C1909" w:rsidRPr="00C97748" w14:paraId="058EA870" w14:textId="77777777" w:rsidTr="00C75317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D5BF8" w14:textId="5777625A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Freies Sprechen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E2584" w14:textId="1A501767" w:rsidR="004C1909" w:rsidRPr="001553E6" w:rsidRDefault="00703F4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Foto vom verletzten Kind zeigen und schauen, was von den Kindern kommt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20C80" w14:textId="4B9D9D28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65248" w14:textId="78A2D90D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F6E71" w14:textId="77777777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CE089" w14:textId="77777777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4C1909" w:rsidRPr="00C97748" w14:paraId="40B70330" w14:textId="77777777" w:rsidTr="00C75317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B64F7" w14:textId="6BA54884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Vorstellungrunde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04BFB" w14:textId="29D6C032" w:rsidR="004C1909" w:rsidRDefault="00703F4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Namen raten und ggf. an den Fotos ankreuzen</w:t>
            </w:r>
          </w:p>
          <w:p w14:paraId="6C6D2D12" w14:textId="207E2363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50143B" w14:textId="4025AACE" w:rsidR="004C1909" w:rsidRDefault="00703F4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KL: Du bist xxx.</w:t>
            </w:r>
          </w:p>
          <w:p w14:paraId="33670779" w14:textId="490BAABA" w:rsidR="00703F47" w:rsidRPr="00CA5A40" w:rsidRDefault="00703F4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Ki: Nein, ich bin xxx!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67138" w14:textId="53F69210" w:rsidR="004C1909" w:rsidRPr="001553E6" w:rsidRDefault="004C1909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Name; sein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23707" w14:textId="5EEE8E8A" w:rsidR="004C1909" w:rsidRPr="001553E6" w:rsidRDefault="004C1909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/ -deixis </w:t>
            </w:r>
            <w:r w:rsidR="00703F47" w:rsidRPr="00703F47">
              <w:rPr>
                <w:rFonts w:asciiTheme="minorHAnsi" w:hAnsiTheme="minorHAnsi"/>
                <w:i/>
              </w:rPr>
              <w:t>du</w:t>
            </w:r>
            <w:r w:rsidR="00703F47">
              <w:rPr>
                <w:rFonts w:asciiTheme="minorHAnsi" w:hAnsiTheme="minorHAnsi"/>
              </w:rPr>
              <w:t xml:space="preserve"> und </w:t>
            </w:r>
            <w:r w:rsidRPr="004C1909">
              <w:rPr>
                <w:rFonts w:asciiTheme="minorHAnsi" w:hAnsiTheme="minorHAnsi"/>
                <w:i/>
              </w:rPr>
              <w:t>ich</w:t>
            </w:r>
            <w:r w:rsidR="00703F47">
              <w:rPr>
                <w:rFonts w:asciiTheme="minorHAnsi" w:hAnsiTheme="minorHAnsi"/>
              </w:rPr>
              <w:t>; Verb</w:t>
            </w:r>
            <w:r>
              <w:rPr>
                <w:rFonts w:asciiTheme="minorHAnsi" w:hAnsiTheme="minorHAnsi"/>
              </w:rPr>
              <w:t xml:space="preserve"> </w:t>
            </w:r>
            <w:r w:rsidRPr="004C1909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1. </w:t>
            </w:r>
            <w:r w:rsidR="00703F47">
              <w:rPr>
                <w:rFonts w:asciiTheme="minorHAnsi" w:hAnsiTheme="minorHAnsi"/>
              </w:rPr>
              <w:t xml:space="preserve">und 2. </w:t>
            </w:r>
            <w:r>
              <w:rPr>
                <w:rFonts w:asciiTheme="minorHAnsi" w:hAnsiTheme="minorHAnsi"/>
              </w:rPr>
              <w:t>Pers. Sg.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5DE8A" w14:textId="4816E233" w:rsidR="004C1909" w:rsidRPr="001553E6" w:rsidRDefault="00703F4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Raten; </w:t>
            </w:r>
            <w:r w:rsidR="004C1909">
              <w:rPr>
                <w:rFonts w:asciiTheme="minorHAnsi" w:hAnsiTheme="minorHAnsi"/>
              </w:rPr>
              <w:t>Sich-Vorstellen</w:t>
            </w:r>
          </w:p>
        </w:tc>
      </w:tr>
      <w:tr w:rsidR="00CA5A40" w:rsidRPr="00C97748" w14:paraId="5E3D7D24" w14:textId="77777777" w:rsidTr="00C75317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C97748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Zählen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422531CC" w:rsidR="00703F47" w:rsidRPr="001553E6" w:rsidRDefault="00CA5A40" w:rsidP="00677F3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Auf Deutsch </w:t>
            </w:r>
            <w:r w:rsidR="00677F33">
              <w:rPr>
                <w:rFonts w:asciiTheme="minorHAnsi" w:hAnsiTheme="minorHAnsi"/>
              </w:rPr>
              <w:t>vorwärts und rückwärts</w:t>
            </w:r>
            <w:r w:rsidR="00703F47">
              <w:rPr>
                <w:rFonts w:asciiTheme="minorHAnsi" w:hAnsiTheme="minorHAnsi"/>
              </w:rPr>
              <w:t xml:space="preserve"> mit Rakete; Zählen bis 5 in 1-2 Erstsprachen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CA5A40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4AD81D92" w:rsidR="00CA5A40" w:rsidRPr="001553E6" w:rsidRDefault="00703F47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  <w:r w:rsidRPr="00703F47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10; Rakete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77777777" w:rsidR="00CA5A40" w:rsidRPr="001553E6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0096BDA6" w:rsidR="00CA5A40" w:rsidRPr="001553E6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Zählen</w:t>
            </w:r>
          </w:p>
        </w:tc>
      </w:tr>
      <w:tr w:rsidR="004C1909" w:rsidRPr="00C97748" w14:paraId="7020A83C" w14:textId="77777777" w:rsidTr="00C75317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33A5" w14:textId="6838371B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Singen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F2D24" w14:textId="4989D5E2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Lied „Das bin ich“</w:t>
            </w:r>
            <w:r w:rsidR="00703F47">
              <w:rPr>
                <w:rFonts w:asciiTheme="minorHAnsi" w:hAnsiTheme="minorHAnsi"/>
              </w:rPr>
              <w:t xml:space="preserve"> (KIKUS CD „Guten Morgen“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37CA5" w14:textId="1B263D31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hab Haare und zwei Ohren und zwei Augen hab ich auch 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1931E" w14:textId="075EC672" w:rsidR="004C1909" w:rsidRPr="001553E6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Haar, Ohr, Auge, Stirn, Gehirn, Gesicht, Nase, Hals, Mund, Zahn, Arm, Bein, Bauch, Hand, Fuß, Popo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5C330" w14:textId="5A3333C1" w:rsidR="004C1909" w:rsidRPr="001553E6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/ -deixis </w:t>
            </w:r>
            <w:r w:rsidRPr="004C1909">
              <w:rPr>
                <w:rFonts w:asciiTheme="minorHAnsi" w:hAnsiTheme="minorHAnsi"/>
                <w:i/>
              </w:rPr>
              <w:t>ich</w:t>
            </w:r>
            <w:r>
              <w:rPr>
                <w:rFonts w:asciiTheme="minorHAnsi" w:hAnsiTheme="minorHAnsi"/>
              </w:rPr>
              <w:t xml:space="preserve">; Verb </w:t>
            </w:r>
            <w:r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1. Pers. Sg.</w:t>
            </w:r>
            <w:r w:rsidR="0058546A">
              <w:rPr>
                <w:rFonts w:asciiTheme="minorHAnsi" w:hAnsiTheme="minorHAnsi"/>
              </w:rPr>
              <w:t>; Plural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DC162" w14:textId="2D7F0481" w:rsidR="004C1909" w:rsidRPr="001553E6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Beschreiben</w:t>
            </w:r>
          </w:p>
        </w:tc>
      </w:tr>
      <w:tr w:rsidR="00CC7CB9" w:rsidRPr="00C97748" w14:paraId="40FCD314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84CD9" w14:textId="77777777" w:rsidR="002F7D2C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 xml:space="preserve">HA anschauen; </w:t>
            </w:r>
          </w:p>
          <w:p w14:paraId="6471D7FE" w14:textId="77777777" w:rsidR="002F7D2C" w:rsidRDefault="002F7D2C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  <w:p w14:paraId="558919D0" w14:textId="58A8F2A7" w:rsidR="00CC7CB9" w:rsidRPr="00C97748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 xml:space="preserve">AB „KÖRPERTEILE“ 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01AA1" w14:textId="3B85313D" w:rsidR="00CC7CB9" w:rsidRPr="001553E6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 Kinder holen ihre Ordner</w:t>
            </w:r>
            <w:r w:rsidR="0039473D">
              <w:rPr>
                <w:rFonts w:asciiTheme="minorHAnsi" w:hAnsiTheme="minorHAnsi"/>
              </w:rPr>
              <w:t xml:space="preserve"> aus den</w:t>
            </w:r>
            <w:r>
              <w:rPr>
                <w:rFonts w:asciiTheme="minorHAnsi" w:hAnsiTheme="minorHAnsi"/>
              </w:rPr>
              <w:t xml:space="preserve"> Tasche</w:t>
            </w:r>
            <w:r w:rsidR="0039473D">
              <w:rPr>
                <w:rFonts w:asciiTheme="minorHAnsi" w:hAnsiTheme="minorHAnsi"/>
              </w:rPr>
              <w:t>n</w:t>
            </w:r>
            <w:r>
              <w:rPr>
                <w:rFonts w:asciiTheme="minorHAnsi" w:hAnsiTheme="minorHAnsi"/>
              </w:rPr>
              <w:t xml:space="preserve"> und sollen ihre Farben benennen. Sie dürfen nacheinander an den Tisch gehen, ihre Mappe öffnen und die HA offenlegen.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29B55F" w14:textId="0F18963A" w:rsidR="00CC7CB9" w:rsidRDefault="00CC7CB9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Ki: </w:t>
            </w:r>
            <w:r w:rsidR="0039473D">
              <w:rPr>
                <w:rFonts w:asciiTheme="minorHAnsi" w:hAnsiTheme="minorHAnsi"/>
                <w:i/>
                <w:iCs/>
              </w:rPr>
              <w:t>Mein Ordner ist FARBE.</w:t>
            </w:r>
          </w:p>
          <w:p w14:paraId="09FA52B5" w14:textId="69F7E894" w:rsidR="0039473D" w:rsidRPr="00667E7F" w:rsidRDefault="0039473D" w:rsidP="0039473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KL: Sehr gut. Geh bitte an den Tisch!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2E62D1" w14:textId="77777777" w:rsidR="0039473D" w:rsidRDefault="0039473D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mein, Ordner, sein;</w:t>
            </w:r>
          </w:p>
          <w:p w14:paraId="6343906A" w14:textId="244892A4" w:rsidR="00CC7CB9" w:rsidRPr="001553E6" w:rsidRDefault="0039473D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rot, gelb, grün, blau, türkis, schwarz;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82839" w14:textId="3E9361EA" w:rsidR="00CC7CB9" w:rsidRPr="001553E6" w:rsidRDefault="002F7D2C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</w:t>
            </w:r>
            <w:r w:rsidRPr="002F7D2C">
              <w:rPr>
                <w:rFonts w:asciiTheme="minorHAnsi" w:hAnsiTheme="minorHAnsi"/>
                <w:i/>
              </w:rPr>
              <w:t>mein</w:t>
            </w:r>
            <w:r>
              <w:rPr>
                <w:rFonts w:asciiTheme="minorHAnsi" w:hAnsiTheme="minorHAnsi"/>
              </w:rPr>
              <w:t xml:space="preserve">; Verb </w:t>
            </w:r>
            <w:r w:rsidRPr="002F7D2C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im Präsens 3. Pers. Sg.; Adjektive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51E24" w14:textId="77777777" w:rsidR="00CC7CB9" w:rsidRDefault="002F7D2C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Beschreiben (einfache Assertion),</w:t>
            </w:r>
          </w:p>
          <w:p w14:paraId="7DFBD3E4" w14:textId="5A2DB11C" w:rsidR="002F7D2C" w:rsidRPr="001553E6" w:rsidRDefault="002F7D2C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Handlungs-anweisung (Hörer-Rolle)</w:t>
            </w:r>
          </w:p>
        </w:tc>
      </w:tr>
      <w:tr w:rsidR="0039473D" w:rsidRPr="00C97748" w14:paraId="68128C9A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FEAE9" w14:textId="77777777" w:rsidR="0039473D" w:rsidRDefault="0039473D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802BF" w14:textId="6C451710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 anschauen und gemeinsam applaudieren.</w:t>
            </w:r>
          </w:p>
          <w:p w14:paraId="32DDE691" w14:textId="77777777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B3331E7" w14:textId="77777777" w:rsidR="0039473D" w:rsidRDefault="0039473D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Wortschatz singen und zeigen.</w:t>
            </w:r>
          </w:p>
          <w:p w14:paraId="48F8601C" w14:textId="77777777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A7EADD8" w14:textId="77777777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7813E114" w14:textId="44EF5421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Erstsprachen punktuell einbeziehen.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06AC2" w14:textId="77777777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KL: Wo ist die Schulter? </w:t>
            </w:r>
          </w:p>
          <w:p w14:paraId="4AE8E1D4" w14:textId="0461F854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(zeigt auf ihr eigenes Körperteil)</w:t>
            </w:r>
          </w:p>
          <w:p w14:paraId="60AA6882" w14:textId="77777777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Ki im Chor: Da ist die Schulter! </w:t>
            </w:r>
          </w:p>
          <w:p w14:paraId="25612841" w14:textId="77777777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(zeigen auf das entsprechende Körperteil auf ihrem Arbeitsblatt)</w:t>
            </w:r>
          </w:p>
          <w:p w14:paraId="36AA8C8A" w14:textId="77777777" w:rsidR="00F73587" w:rsidRDefault="00F7358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1D41DBB9" w14:textId="77777777" w:rsidR="00F73587" w:rsidRDefault="00F7358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KL: Wie heißt der Bauch auf SPRACHE?</w:t>
            </w:r>
          </w:p>
          <w:p w14:paraId="2DAEC6F6" w14:textId="0C0821F4" w:rsidR="00F73587" w:rsidRDefault="00F73587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Ki: xxx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13873D" w14:textId="40A7E25D" w:rsidR="0039473D" w:rsidRDefault="0039473D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wo, hier; sein; Schulter, Brust, Ellenbogen, Hand, Finger, Bauch, Knie, Fuß, Zehe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7E7A7" w14:textId="757B0DEE" w:rsidR="0039473D" w:rsidRDefault="0039473D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W-Fragewort </w:t>
            </w:r>
            <w:r w:rsidRPr="0039473D">
              <w:rPr>
                <w:rFonts w:asciiTheme="minorHAnsi" w:hAnsiTheme="minorHAnsi"/>
                <w:i/>
              </w:rPr>
              <w:t>wo</w:t>
            </w:r>
            <w:r>
              <w:rPr>
                <w:rFonts w:asciiTheme="minorHAnsi" w:hAnsiTheme="minorHAnsi"/>
              </w:rPr>
              <w:t xml:space="preserve">; Verb </w:t>
            </w:r>
            <w:r w:rsidRPr="0039473D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 Pers. Sg. und Pl.;</w:t>
            </w:r>
            <w:r w:rsidR="00F73587">
              <w:rPr>
                <w:rFonts w:asciiTheme="minorHAnsi" w:hAnsiTheme="minorHAnsi"/>
              </w:rPr>
              <w:t xml:space="preserve"> best. Artikel im Nominativ; </w:t>
            </w:r>
            <w:r w:rsidR="00C75317">
              <w:rPr>
                <w:rFonts w:asciiTheme="minorHAnsi" w:hAnsiTheme="minorHAnsi"/>
              </w:rPr>
              <w:t xml:space="preserve"> Lokaldeixis/</w:t>
            </w:r>
            <w:bookmarkStart w:id="0" w:name="_GoBack"/>
            <w:bookmarkEnd w:id="0"/>
            <w:r>
              <w:rPr>
                <w:rFonts w:asciiTheme="minorHAnsi" w:hAnsiTheme="minorHAnsi"/>
              </w:rPr>
              <w:t xml:space="preserve">-adverb </w:t>
            </w:r>
            <w:r w:rsidRPr="0039473D">
              <w:rPr>
                <w:rFonts w:asciiTheme="minorHAnsi" w:hAnsiTheme="minorHAnsi"/>
                <w:i/>
              </w:rPr>
              <w:t>da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BEF038" w14:textId="5E543AD4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Lehrerfrage-Schülerantwort</w:t>
            </w:r>
          </w:p>
        </w:tc>
      </w:tr>
      <w:tr w:rsidR="00F73587" w:rsidRPr="00C97748" w14:paraId="7D2F2E40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42EFE" w14:textId="77777777" w:rsidR="00F73587" w:rsidRDefault="00F73587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EB855D" w14:textId="12BAB9B2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Stempel ausgeben</w:t>
            </w:r>
            <w:r w:rsidR="00E7315F">
              <w:rPr>
                <w:rFonts w:asciiTheme="minorHAnsi" w:hAnsiTheme="minorHAnsi"/>
              </w:rPr>
              <w:t>: Zwei Stempel, von denen die Kinder einen wählen dürfen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681860" w14:textId="37D65EEB" w:rsidR="00F73587" w:rsidRDefault="00E7315F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möchte bitte den xxx-Stempel (haben)!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7C01AD" w14:textId="684F62D4" w:rsidR="00F73587" w:rsidRDefault="00E7315F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Stempel; xxx, xxx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92BC8" w14:textId="53912A27" w:rsidR="00F73587" w:rsidRDefault="00E7315F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Modalverb </w:t>
            </w:r>
            <w:r w:rsidRPr="007B2389">
              <w:rPr>
                <w:rFonts w:asciiTheme="minorHAnsi" w:hAnsiTheme="minorHAnsi"/>
                <w:i/>
              </w:rPr>
              <w:t>mögen</w:t>
            </w:r>
            <w:r w:rsidRPr="007B2389">
              <w:rPr>
                <w:rFonts w:asciiTheme="minorHAnsi" w:hAnsiTheme="minorHAnsi"/>
              </w:rPr>
              <w:t xml:space="preserve">, Verb </w:t>
            </w:r>
            <w:r w:rsidRPr="007B2389">
              <w:rPr>
                <w:rFonts w:asciiTheme="minorHAnsi" w:hAnsiTheme="minorHAnsi"/>
                <w:i/>
              </w:rPr>
              <w:t>haben</w:t>
            </w:r>
            <w:r w:rsidRPr="007B2389">
              <w:rPr>
                <w:rFonts w:asciiTheme="minorHAnsi" w:hAnsiTheme="minorHAnsi"/>
              </w:rPr>
              <w:t xml:space="preserve"> im Infinitiv;</w:t>
            </w:r>
            <w:r>
              <w:rPr>
                <w:rFonts w:asciiTheme="minorHAnsi" w:hAnsiTheme="minorHAnsi"/>
              </w:rPr>
              <w:t xml:space="preserve"> Wortbildung Nomen-Nomen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F15AA5" w14:textId="04B660E4" w:rsidR="00E7315F" w:rsidRDefault="00E7315F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Auswählen</w:t>
            </w:r>
          </w:p>
        </w:tc>
      </w:tr>
      <w:tr w:rsidR="004C1909" w:rsidRPr="00C97748" w14:paraId="4279DBD6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FF6A6B" w14:textId="5A562895" w:rsidR="001927E6" w:rsidRDefault="001927E6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C97748">
              <w:rPr>
                <w:rFonts w:asciiTheme="minorHAnsi" w:hAnsiTheme="minorHAnsi"/>
                <w:bCs/>
                <w:iCs/>
              </w:rPr>
              <w:t>Zaubersack</w:t>
            </w:r>
          </w:p>
          <w:p w14:paraId="2333CCD0" w14:textId="19BBFBEE" w:rsidR="0058546A" w:rsidRPr="00C97748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154FC" w14:textId="0F885618" w:rsidR="0058546A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Zaubersack mit Pflastern.</w:t>
            </w:r>
          </w:p>
          <w:p w14:paraId="778228BA" w14:textId="34678AA1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Fühlen und raten.</w:t>
            </w:r>
          </w:p>
          <w:p w14:paraId="22D432EC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3C6D4247" w14:textId="41B2513D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Zaubern.</w:t>
            </w:r>
          </w:p>
          <w:p w14:paraId="70E37244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89F3C6D" w14:textId="7C5B86D2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Ziehen.</w:t>
            </w:r>
            <w:r w:rsidR="001927E6">
              <w:rPr>
                <w:rFonts w:asciiTheme="minorHAnsi" w:hAnsiTheme="minorHAnsi"/>
              </w:rPr>
              <w:t xml:space="preserve"> </w:t>
            </w:r>
          </w:p>
          <w:p w14:paraId="4CC320AD" w14:textId="77777777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1545078E" w14:textId="4FBFBC44" w:rsidR="004C1909" w:rsidRPr="001553E6" w:rsidRDefault="004C190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F31626" w14:textId="731DD3FC" w:rsid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Was ist da drin? – xxx.</w:t>
            </w:r>
          </w:p>
          <w:p w14:paraId="72DCC024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2D4A4CBC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44F2F4BC" w14:textId="6830A582" w:rsidR="0058546A" w:rsidRPr="00667E7F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Abra-kadabra, zick und zack – öffne dich, du Zaubersack</w:t>
            </w:r>
            <w:r>
              <w:rPr>
                <w:rFonts w:asciiTheme="minorHAnsi" w:hAnsiTheme="minorHAnsi"/>
                <w:i/>
                <w:iCs/>
              </w:rPr>
              <w:t>!</w:t>
            </w:r>
          </w:p>
          <w:p w14:paraId="7A430603" w14:textId="4CCD547B" w:rsidR="004C1909" w:rsidRP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Zieh bitte eine Sache heraus. – </w:t>
            </w:r>
            <w:r w:rsidR="00CC7CB9">
              <w:rPr>
                <w:rFonts w:asciiTheme="minorHAnsi" w:hAnsiTheme="minorHAnsi"/>
                <w:i/>
                <w:iCs/>
              </w:rPr>
              <w:t>Was</w:t>
            </w:r>
            <w:r>
              <w:rPr>
                <w:rFonts w:asciiTheme="minorHAnsi" w:hAnsiTheme="minorHAnsi"/>
                <w:i/>
                <w:iCs/>
              </w:rPr>
              <w:t xml:space="preserve"> ist das? – </w:t>
            </w:r>
            <w:r w:rsidR="00CC7CB9">
              <w:rPr>
                <w:rFonts w:asciiTheme="minorHAnsi" w:hAnsiTheme="minorHAnsi"/>
                <w:i/>
                <w:iCs/>
              </w:rPr>
              <w:t>Ein Pflaster</w:t>
            </w:r>
            <w:r>
              <w:rPr>
                <w:rFonts w:asciiTheme="minorHAnsi" w:hAnsiTheme="minorHAnsi"/>
                <w:i/>
                <w:iCs/>
              </w:rPr>
              <w:t>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124D5" w14:textId="61D3CEDC" w:rsidR="00CC7CB9" w:rsidRDefault="002F7D2C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was, sein, da drin</w:t>
            </w:r>
            <w:r w:rsidR="00CC7CB9">
              <w:rPr>
                <w:rFonts w:asciiTheme="minorHAnsi" w:hAnsiTheme="minorHAnsi"/>
              </w:rPr>
              <w:t>;</w:t>
            </w:r>
          </w:p>
          <w:p w14:paraId="44F119BA" w14:textId="0736E63B" w:rsidR="004C1909" w:rsidRPr="001553E6" w:rsidRDefault="00677F33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Zaubersack, öffnen, </w:t>
            </w:r>
            <w:r w:rsidR="00CC7CB9">
              <w:rPr>
                <w:rFonts w:asciiTheme="minorHAnsi" w:hAnsiTheme="minorHAnsi"/>
              </w:rPr>
              <w:t xml:space="preserve">Sache, </w:t>
            </w:r>
            <w:r>
              <w:rPr>
                <w:rFonts w:asciiTheme="minorHAnsi" w:hAnsiTheme="minorHAnsi"/>
              </w:rPr>
              <w:t xml:space="preserve">herausziehen, </w:t>
            </w:r>
            <w:r w:rsidR="00CC7CB9">
              <w:rPr>
                <w:rFonts w:asciiTheme="minorHAnsi" w:hAnsiTheme="minorHAnsi"/>
              </w:rPr>
              <w:t>Pflaster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E8E386" w14:textId="00C59AF5" w:rsidR="004C1909" w:rsidRPr="001553E6" w:rsidRDefault="00677F33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</w:t>
            </w:r>
            <w:r w:rsidR="00CC7CB9">
              <w:rPr>
                <w:rFonts w:asciiTheme="minorHAnsi" w:hAnsiTheme="minorHAnsi"/>
              </w:rPr>
              <w:t>-Frage</w:t>
            </w:r>
            <w:r>
              <w:rPr>
                <w:rFonts w:asciiTheme="minorHAnsi" w:hAnsiTheme="minorHAnsi"/>
              </w:rPr>
              <w:t xml:space="preserve"> </w:t>
            </w:r>
            <w:r w:rsidRPr="00677F33">
              <w:rPr>
                <w:rFonts w:asciiTheme="minorHAnsi" w:hAnsiTheme="minorHAnsi"/>
                <w:i/>
              </w:rPr>
              <w:t>was</w:t>
            </w:r>
            <w:r>
              <w:rPr>
                <w:rFonts w:asciiTheme="minorHAnsi" w:hAnsiTheme="minorHAnsi"/>
              </w:rPr>
              <w:t xml:space="preserve">; Verb </w:t>
            </w:r>
            <w:r w:rsidRPr="00677F33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3.Pers.Sg.; Verben </w:t>
            </w:r>
            <w:r w:rsidRPr="00677F33">
              <w:rPr>
                <w:rFonts w:asciiTheme="minorHAnsi" w:hAnsiTheme="minorHAnsi"/>
                <w:i/>
              </w:rPr>
              <w:t>öffnen</w:t>
            </w:r>
            <w:r>
              <w:rPr>
                <w:rFonts w:asciiTheme="minorHAnsi" w:hAnsiTheme="minorHAnsi"/>
              </w:rPr>
              <w:t xml:space="preserve"> und </w:t>
            </w:r>
            <w:r w:rsidRPr="00677F33">
              <w:rPr>
                <w:rFonts w:asciiTheme="minorHAnsi" w:hAnsiTheme="minorHAnsi"/>
                <w:i/>
              </w:rPr>
              <w:t>herausziehen</w:t>
            </w:r>
            <w:r>
              <w:rPr>
                <w:rFonts w:asciiTheme="minorHAnsi" w:hAnsiTheme="minorHAnsi"/>
              </w:rPr>
              <w:t xml:space="preserve"> im Imperativ 2.Pers.Sg.; 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02DCD3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Raten</w:t>
            </w:r>
          </w:p>
          <w:p w14:paraId="3AC4904C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3C2E4A64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Zaubern</w:t>
            </w:r>
          </w:p>
          <w:p w14:paraId="39400792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EF53C5A" w14:textId="77777777" w:rsidR="002D28B5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Aufforderung</w:t>
            </w:r>
          </w:p>
          <w:p w14:paraId="566D8450" w14:textId="679CF114" w:rsidR="004C1909" w:rsidRPr="001553E6" w:rsidRDefault="00CC7CB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Lehrerfrage-Schülerantwort</w:t>
            </w:r>
          </w:p>
        </w:tc>
      </w:tr>
      <w:tr w:rsidR="00CC7CB9" w:rsidRPr="00C97748" w14:paraId="52084785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80E822" w14:textId="77777777" w:rsidR="002F7D2C" w:rsidRDefault="002F7D2C" w:rsidP="002F7D2C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Gelenkte Sprachübung</w:t>
            </w:r>
            <w:r w:rsidRPr="00C97748">
              <w:rPr>
                <w:rFonts w:asciiTheme="minorHAnsi" w:hAnsiTheme="minorHAnsi"/>
                <w:bCs/>
                <w:iCs/>
              </w:rPr>
              <w:t xml:space="preserve"> </w:t>
            </w:r>
          </w:p>
          <w:p w14:paraId="1C21A413" w14:textId="491A6A95" w:rsidR="00CC7CB9" w:rsidRPr="00C97748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EF84ED" w14:textId="5C04CE7B" w:rsidR="00CC7CB9" w:rsidRPr="00C7531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C75317">
              <w:rPr>
                <w:rFonts w:asciiTheme="minorHAnsi" w:hAnsiTheme="minorHAnsi" w:cstheme="minorHAnsi"/>
              </w:rPr>
              <w:t xml:space="preserve">Teddy mit „Verletzungspunkten“ (rote Klebepunkte) in Decke eingewickelt. Teddy </w:t>
            </w:r>
            <w:r w:rsidR="00F73587" w:rsidRPr="00C75317">
              <w:rPr>
                <w:rFonts w:asciiTheme="minorHAnsi" w:hAnsiTheme="minorHAnsi" w:cstheme="minorHAnsi"/>
              </w:rPr>
              <w:t xml:space="preserve">auspacken und </w:t>
            </w:r>
            <w:r w:rsidRPr="00C75317">
              <w:rPr>
                <w:rFonts w:asciiTheme="minorHAnsi" w:hAnsiTheme="minorHAnsi" w:cstheme="minorHAnsi"/>
              </w:rPr>
              <w:t>anschauen.</w:t>
            </w:r>
          </w:p>
          <w:p w14:paraId="51A02B04" w14:textId="2D6AAE35" w:rsidR="00CC7CB9" w:rsidRPr="00C75317" w:rsidRDefault="00CC7CB9" w:rsidP="00F7358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9D7CD9" w14:textId="77777777" w:rsidR="00CC7CB9" w:rsidRPr="00F7358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 w:rsidRPr="00F73587">
              <w:rPr>
                <w:rFonts w:asciiTheme="minorHAnsi" w:hAnsiTheme="minorHAnsi" w:cstheme="minorHAnsi"/>
                <w:i/>
              </w:rPr>
              <w:t xml:space="preserve">KL: Oh schaut mal der Teddy ist gestern Fahrrad gefahren und hingefallen und hat sich sehr weh getan. </w:t>
            </w:r>
          </w:p>
          <w:p w14:paraId="089F288D" w14:textId="409DBC6B" w:rsidR="00CC7CB9" w:rsidRPr="00F7358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 w:rsidRPr="00F73587">
              <w:rPr>
                <w:rFonts w:asciiTheme="minorHAnsi" w:hAnsiTheme="minorHAnsi" w:cstheme="minorHAnsi"/>
                <w:i/>
              </w:rPr>
              <w:t xml:space="preserve">KL: Schaut mal, sein/e KÖRPERTEIL ist verletzt. Und sein/e KÖRPERTEIL ist verletzt. Und... 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35282" w14:textId="16E85318" w:rsidR="00CC7CB9" w:rsidRPr="00F7358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5717A8">
              <w:rPr>
                <w:rFonts w:asciiTheme="minorHAnsi" w:hAnsiTheme="minorHAnsi" w:cstheme="minorHAnsi"/>
              </w:rPr>
              <w:t xml:space="preserve">sein; </w:t>
            </w:r>
            <w:r w:rsidR="00E7315F">
              <w:rPr>
                <w:rFonts w:asciiTheme="minorHAnsi" w:hAnsiTheme="minorHAnsi" w:cstheme="minorHAnsi"/>
              </w:rPr>
              <w:t xml:space="preserve">verletzt; </w:t>
            </w:r>
            <w:r w:rsidRPr="005717A8">
              <w:rPr>
                <w:rFonts w:asciiTheme="minorHAnsi" w:hAnsiTheme="minorHAnsi" w:cstheme="minorHAnsi"/>
              </w:rPr>
              <w:t>Ohr, Fuß, Bein, Auge, Nase, Arm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46E6A1" w14:textId="3A8D951E" w:rsidR="00CC7CB9" w:rsidRPr="005717A8" w:rsidRDefault="00F73587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Possesivpronomen </w:t>
            </w:r>
            <w:r w:rsidR="00CC7CB9" w:rsidRPr="00F73587">
              <w:rPr>
                <w:rFonts w:asciiTheme="minorHAnsi" w:hAnsiTheme="minorHAnsi" w:cstheme="minorHAnsi"/>
                <w:i/>
              </w:rPr>
              <w:t>sein</w:t>
            </w:r>
            <w:r>
              <w:rPr>
                <w:rFonts w:asciiTheme="minorHAnsi" w:hAnsiTheme="minorHAnsi" w:cstheme="minorHAnsi"/>
              </w:rPr>
              <w:t xml:space="preserve">; </w:t>
            </w:r>
            <w:r w:rsidR="00CC7CB9" w:rsidRPr="005717A8">
              <w:rPr>
                <w:rFonts w:asciiTheme="minorHAnsi" w:hAnsiTheme="minorHAnsi" w:cstheme="minorHAnsi"/>
              </w:rPr>
              <w:t>Nomen im Nominativ;</w:t>
            </w:r>
          </w:p>
          <w:p w14:paraId="17E1224A" w14:textId="0F0AA6E7" w:rsidR="00CC7CB9" w:rsidRPr="001553E6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717A8">
              <w:rPr>
                <w:rFonts w:asciiTheme="minorHAnsi" w:hAnsiTheme="minorHAnsi" w:cstheme="minorHAnsi"/>
              </w:rPr>
              <w:t>Passivkonstruktion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D3B4A" w14:textId="06A45E39" w:rsidR="00CC7CB9" w:rsidRPr="001553E6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717A8">
              <w:rPr>
                <w:rFonts w:asciiTheme="minorHAnsi" w:hAnsiTheme="minorHAnsi" w:cstheme="minorHAnsi"/>
              </w:rPr>
              <w:t>Feststellung, Assertion</w:t>
            </w:r>
          </w:p>
        </w:tc>
      </w:tr>
      <w:tr w:rsidR="00CC7CB9" w:rsidRPr="00C97748" w14:paraId="5621BB7B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7883D" w14:textId="77777777" w:rsidR="00CC7CB9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BF57F8" w14:textId="77777777" w:rsidR="00CC7CB9" w:rsidRPr="00C7531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C75317">
              <w:rPr>
                <w:rFonts w:asciiTheme="minorHAnsi" w:hAnsiTheme="minorHAnsi" w:cstheme="minorHAnsi"/>
                <w:bCs/>
                <w:iCs/>
              </w:rPr>
              <w:t>Teddy verarzten</w:t>
            </w:r>
          </w:p>
          <w:p w14:paraId="499EA5D3" w14:textId="77777777" w:rsidR="00CC7CB9" w:rsidRPr="00C7531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</w:p>
          <w:p w14:paraId="390243FC" w14:textId="664C7C99" w:rsidR="00CC7CB9" w:rsidRPr="00C75317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C75317">
              <w:rPr>
                <w:rFonts w:asciiTheme="minorHAnsi" w:hAnsiTheme="minorHAnsi" w:cstheme="minorHAnsi"/>
              </w:rPr>
              <w:t>Jedes Kind nimmt sich Pflaster vom Tablett und verarztet den Teddy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6DA63" w14:textId="1F54D778" w:rsidR="00CC7CB9" w:rsidRPr="00667E7F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717A8">
              <w:rPr>
                <w:rFonts w:asciiTheme="minorHAnsi" w:hAnsiTheme="minorHAnsi" w:cstheme="minorHAnsi"/>
              </w:rPr>
              <w:t>KL:K: Oh Teddy, dein/e KÖRPERTEIL ist verletzt! Da bekommst du ein Pflaster.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DAE0ED" w14:textId="77777777" w:rsidR="00CC7CB9" w:rsidRPr="005717A8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5717A8">
              <w:rPr>
                <w:rFonts w:asciiTheme="minorHAnsi" w:hAnsiTheme="minorHAnsi" w:cstheme="minorHAnsi"/>
              </w:rPr>
              <w:t>dein; Auge, Ohr, Nase, Fuß, …; Pflaster; bekommen; auf</w:t>
            </w:r>
          </w:p>
          <w:p w14:paraId="6724D883" w14:textId="77777777" w:rsidR="00CC7CB9" w:rsidRPr="001553E6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F39EC5" w14:textId="4A95E8CA" w:rsidR="00CC7CB9" w:rsidRPr="005717A8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5717A8">
              <w:rPr>
                <w:rFonts w:asciiTheme="minorHAnsi" w:hAnsiTheme="minorHAnsi" w:cstheme="minorHAnsi"/>
              </w:rPr>
              <w:t xml:space="preserve">Sing, Plural, Possesivartikel </w:t>
            </w:r>
            <w:r w:rsidRPr="00E7315F">
              <w:rPr>
                <w:rFonts w:asciiTheme="minorHAnsi" w:hAnsiTheme="minorHAnsi" w:cstheme="minorHAnsi"/>
                <w:i/>
              </w:rPr>
              <w:t>dein</w:t>
            </w:r>
            <w:r w:rsidRPr="005717A8">
              <w:rPr>
                <w:rFonts w:asciiTheme="minorHAnsi" w:hAnsiTheme="minorHAnsi" w:cstheme="minorHAnsi"/>
              </w:rPr>
              <w:t xml:space="preserve"> im Nom</w:t>
            </w:r>
            <w:r w:rsidR="00E7315F">
              <w:rPr>
                <w:rFonts w:asciiTheme="minorHAnsi" w:hAnsiTheme="minorHAnsi" w:cstheme="minorHAnsi"/>
              </w:rPr>
              <w:t>inativ;</w:t>
            </w:r>
          </w:p>
          <w:p w14:paraId="0B92FD8C" w14:textId="205A7DB9" w:rsidR="00CC7CB9" w:rsidRPr="001553E6" w:rsidRDefault="00E7315F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Passivkonstruktion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12CBCB" w14:textId="77777777" w:rsidR="00CC7CB9" w:rsidRPr="005717A8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5717A8">
              <w:rPr>
                <w:rFonts w:asciiTheme="minorHAnsi" w:hAnsiTheme="minorHAnsi" w:cstheme="minorHAnsi"/>
              </w:rPr>
              <w:t>Verarzten</w:t>
            </w:r>
          </w:p>
          <w:p w14:paraId="2115A32D" w14:textId="77777777" w:rsidR="00CC7CB9" w:rsidRPr="001553E6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7B2389" w:rsidRPr="00C97748" w14:paraId="63749581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383CD" w14:textId="77777777" w:rsidR="00F73587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HA ausgeben</w:t>
            </w:r>
            <w:r w:rsidR="00F73587">
              <w:rPr>
                <w:rFonts w:asciiTheme="minorHAnsi" w:hAnsiTheme="minorHAnsi"/>
                <w:bCs/>
                <w:iCs/>
              </w:rPr>
              <w:t xml:space="preserve"> </w:t>
            </w:r>
          </w:p>
          <w:p w14:paraId="072E1F14" w14:textId="2D18F88A" w:rsidR="007B2389" w:rsidRPr="00C97748" w:rsidRDefault="00F73587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AB1 TEDDY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AEC74" w14:textId="5165B6B3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 besprechen. Erstsprachen einbeziehen.</w:t>
            </w:r>
            <w:r w:rsidR="00E7315F">
              <w:rPr>
                <w:rFonts w:asciiTheme="minorHAnsi" w:hAnsiTheme="minorHAnsi"/>
              </w:rPr>
              <w:t xml:space="preserve"> Arbeitsblatt, Klebepunkte und Pflaster ausgeben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DDBBC" w14:textId="242A2029" w:rsidR="007B2389" w:rsidRPr="00F70696" w:rsidRDefault="007B2389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F70696">
              <w:rPr>
                <w:rFonts w:asciiTheme="minorHAnsi" w:hAnsiTheme="minorHAnsi"/>
                <w:i/>
                <w:iCs/>
              </w:rPr>
              <w:t xml:space="preserve">Ich möchte bitte </w:t>
            </w:r>
            <w:r w:rsidR="00E7315F">
              <w:rPr>
                <w:rFonts w:asciiTheme="minorHAnsi" w:hAnsiTheme="minorHAnsi"/>
                <w:i/>
                <w:iCs/>
              </w:rPr>
              <w:t>ein Blatt, drei Punkte und drei Pflaster</w:t>
            </w:r>
            <w:r w:rsidRPr="00F70696">
              <w:rPr>
                <w:rFonts w:asciiTheme="minorHAnsi" w:hAnsiTheme="minorHAnsi"/>
                <w:i/>
                <w:iCs/>
              </w:rPr>
              <w:t xml:space="preserve">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37A9D" w14:textId="74DC83AD" w:rsidR="007B2389" w:rsidRPr="001553E6" w:rsidRDefault="00E7315F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drei</w:t>
            </w:r>
            <w:r w:rsidR="007B2389">
              <w:rPr>
                <w:rFonts w:asciiTheme="minorHAnsi" w:hAnsiTheme="minorHAnsi"/>
              </w:rPr>
              <w:t>; Blatt</w:t>
            </w:r>
            <w:r>
              <w:rPr>
                <w:rFonts w:asciiTheme="minorHAnsi" w:hAnsiTheme="minorHAnsi"/>
              </w:rPr>
              <w:t>, Punkt, Pflaster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73B2A478" w:rsidR="007B2389" w:rsidRPr="001553E6" w:rsidRDefault="007B2389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Modalverb </w:t>
            </w:r>
            <w:r w:rsidRPr="007B2389">
              <w:rPr>
                <w:rFonts w:asciiTheme="minorHAnsi" w:hAnsiTheme="minorHAnsi"/>
                <w:i/>
              </w:rPr>
              <w:t>mögen</w:t>
            </w:r>
            <w:r w:rsidRPr="007B2389">
              <w:rPr>
                <w:rFonts w:asciiTheme="minorHAnsi" w:hAnsiTheme="minorHAnsi"/>
              </w:rPr>
              <w:t xml:space="preserve">, Verb </w:t>
            </w:r>
            <w:r w:rsidRPr="007B2389">
              <w:rPr>
                <w:rFonts w:asciiTheme="minorHAnsi" w:hAnsiTheme="minorHAnsi"/>
                <w:i/>
              </w:rPr>
              <w:t>haben</w:t>
            </w:r>
            <w:r w:rsidRPr="007B2389">
              <w:rPr>
                <w:rFonts w:asciiTheme="minorHAnsi" w:hAnsiTheme="minorHAnsi"/>
              </w:rPr>
              <w:t xml:space="preserve"> im Infinitiv; </w:t>
            </w:r>
            <w:r w:rsidR="00E7315F">
              <w:rPr>
                <w:rFonts w:asciiTheme="minorHAnsi" w:hAnsiTheme="minorHAnsi"/>
              </w:rPr>
              <w:t>Nomen</w:t>
            </w:r>
            <w:r>
              <w:rPr>
                <w:rFonts w:asciiTheme="minorHAnsi" w:hAnsiTheme="minorHAnsi"/>
              </w:rPr>
              <w:t xml:space="preserve"> im Plural </w:t>
            </w:r>
            <w:r w:rsidR="00E7315F">
              <w:rPr>
                <w:rFonts w:asciiTheme="minorHAnsi" w:hAnsiTheme="minorHAnsi"/>
                <w:i/>
              </w:rPr>
              <w:t>Punkte, Pflaster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E0F0F" w14:textId="1BC50AAA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7B2389" w:rsidRPr="00C97748" w14:paraId="662F13D5" w14:textId="77777777" w:rsidTr="00C75317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7B2389" w:rsidRPr="00C75317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C75317">
              <w:rPr>
                <w:rFonts w:asciiTheme="minorHAnsi" w:hAnsiTheme="minorHAnsi"/>
                <w:bCs/>
                <w:iCs/>
              </w:rPr>
              <w:t>Abschluss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08AEE972" w:rsid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Tschuff-Eisenbahn (zusammen)</w:t>
            </w:r>
            <w:r w:rsidR="00E7315F">
              <w:rPr>
                <w:rFonts w:asciiTheme="minorHAnsi" w:hAnsiTheme="minorHAnsi"/>
              </w:rPr>
              <w:t xml:space="preserve"> mit Band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029170A4" w:rsidR="007B2389" w:rsidRPr="00CA5A40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 xml:space="preserve">Tschuff-tschuff-tschuff die Eisenbahn – Wer will mit nach Hause fahr’n? – Alleine fahren woll’n wir nicht – Da nehmen wir </w:t>
            </w:r>
            <w:r>
              <w:rPr>
                <w:rFonts w:asciiTheme="minorHAnsi" w:hAnsiTheme="minorHAnsi"/>
                <w:i/>
                <w:iCs/>
              </w:rPr>
              <w:t>alle Kinder</w:t>
            </w:r>
            <w:r w:rsidRPr="00CA5A40">
              <w:rPr>
                <w:rFonts w:asciiTheme="minorHAnsi" w:hAnsiTheme="minorHAnsi"/>
                <w:i/>
                <w:iCs/>
              </w:rPr>
              <w:t xml:space="preserve"> 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1EDB823" w:rsidR="007B2389" w:rsidRPr="001553E6" w:rsidRDefault="00967816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Präposition </w:t>
            </w:r>
            <w:r w:rsidRPr="00CA5A40">
              <w:rPr>
                <w:rFonts w:asciiTheme="minorHAnsi" w:hAnsiTheme="minorHAnsi"/>
                <w:i/>
              </w:rPr>
              <w:t>nach</w:t>
            </w:r>
            <w:r>
              <w:rPr>
                <w:rFonts w:asciiTheme="minorHAnsi" w:hAnsiTheme="minorHAnsi"/>
              </w:rPr>
              <w:t xml:space="preserve">; Modalverb </w:t>
            </w:r>
            <w:r w:rsidRPr="00CA5A40">
              <w:rPr>
                <w:rFonts w:asciiTheme="minorHAnsi" w:hAnsiTheme="minorHAnsi"/>
                <w:i/>
              </w:rPr>
              <w:t>wollen</w:t>
            </w:r>
            <w:r>
              <w:rPr>
                <w:rFonts w:asciiTheme="minorHAnsi" w:hAnsiTheme="minorHAnsi"/>
              </w:rPr>
              <w:t xml:space="preserve">; trennbares Verb </w:t>
            </w:r>
            <w:r w:rsidRPr="00CA5A40">
              <w:rPr>
                <w:rFonts w:asciiTheme="minorHAnsi" w:hAnsiTheme="minorHAnsi"/>
                <w:i/>
              </w:rPr>
              <w:t>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5178BA9A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10"/>
      <w:footerReference w:type="default" r:id="rId11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1FCB4" w14:textId="77777777" w:rsidR="009D1333" w:rsidRDefault="009D1333">
      <w:r>
        <w:separator/>
      </w:r>
    </w:p>
  </w:endnote>
  <w:endnote w:type="continuationSeparator" w:id="0">
    <w:p w14:paraId="2030175C" w14:textId="77777777" w:rsidR="009D1333" w:rsidRDefault="009D1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141BB" w14:textId="77777777" w:rsidR="009D1333" w:rsidRDefault="009D1333">
      <w:r>
        <w:separator/>
      </w:r>
    </w:p>
  </w:footnote>
  <w:footnote w:type="continuationSeparator" w:id="0">
    <w:p w14:paraId="683ADE9B" w14:textId="77777777" w:rsidR="009D1333" w:rsidRDefault="009D1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1069D"/>
    <w:multiLevelType w:val="hybridMultilevel"/>
    <w:tmpl w:val="45F8B15A"/>
    <w:lvl w:ilvl="0" w:tplc="D4ECE2BE">
      <w:start w:val="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B0A95"/>
    <w:rsid w:val="000B4B62"/>
    <w:rsid w:val="000C1DAA"/>
    <w:rsid w:val="001553E6"/>
    <w:rsid w:val="001927E6"/>
    <w:rsid w:val="001D5A73"/>
    <w:rsid w:val="00217693"/>
    <w:rsid w:val="002328B4"/>
    <w:rsid w:val="002554BE"/>
    <w:rsid w:val="002877AF"/>
    <w:rsid w:val="002C2161"/>
    <w:rsid w:val="002D28B5"/>
    <w:rsid w:val="002F7D2C"/>
    <w:rsid w:val="00301B16"/>
    <w:rsid w:val="00376533"/>
    <w:rsid w:val="0039473D"/>
    <w:rsid w:val="00423E2B"/>
    <w:rsid w:val="00481DC3"/>
    <w:rsid w:val="004C1909"/>
    <w:rsid w:val="00533B82"/>
    <w:rsid w:val="0058546A"/>
    <w:rsid w:val="005A3B9B"/>
    <w:rsid w:val="005A54D7"/>
    <w:rsid w:val="00623993"/>
    <w:rsid w:val="00624297"/>
    <w:rsid w:val="00656658"/>
    <w:rsid w:val="00667E7F"/>
    <w:rsid w:val="00677F33"/>
    <w:rsid w:val="006C0FF8"/>
    <w:rsid w:val="00703F47"/>
    <w:rsid w:val="007B2389"/>
    <w:rsid w:val="00802433"/>
    <w:rsid w:val="008E1BB1"/>
    <w:rsid w:val="00922294"/>
    <w:rsid w:val="00927D1D"/>
    <w:rsid w:val="00947BC9"/>
    <w:rsid w:val="00956318"/>
    <w:rsid w:val="00967816"/>
    <w:rsid w:val="00990864"/>
    <w:rsid w:val="009D1333"/>
    <w:rsid w:val="00A06C16"/>
    <w:rsid w:val="00A31C1B"/>
    <w:rsid w:val="00A67A65"/>
    <w:rsid w:val="00B527D3"/>
    <w:rsid w:val="00BB7E49"/>
    <w:rsid w:val="00C75317"/>
    <w:rsid w:val="00C97748"/>
    <w:rsid w:val="00CA5A40"/>
    <w:rsid w:val="00CA7C73"/>
    <w:rsid w:val="00CC7CB9"/>
    <w:rsid w:val="00D7054F"/>
    <w:rsid w:val="00DB323A"/>
    <w:rsid w:val="00E27C2A"/>
    <w:rsid w:val="00E7315F"/>
    <w:rsid w:val="00EE2CEA"/>
    <w:rsid w:val="00F1641C"/>
    <w:rsid w:val="00F20FA0"/>
    <w:rsid w:val="00F70696"/>
    <w:rsid w:val="00F73587"/>
    <w:rsid w:val="00F91B7C"/>
    <w:rsid w:val="3B12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2</Pages>
  <Words>578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PLANUNG / PROTOKOLL</vt:lpstr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2</cp:revision>
  <cp:lastPrinted>2022-10-28T12:18:00Z</cp:lastPrinted>
  <dcterms:created xsi:type="dcterms:W3CDTF">2024-10-23T12:26:00Z</dcterms:created>
  <dcterms:modified xsi:type="dcterms:W3CDTF">2024-10-23T12:26:00Z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