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93EBE2" w14:textId="316B1B33" w:rsidR="00A06C16" w:rsidRPr="00A31C1B" w:rsidRDefault="3B12C608" w:rsidP="3B12C608">
      <w:pPr>
        <w:pStyle w:val="Kopfzeile"/>
        <w:tabs>
          <w:tab w:val="clear" w:pos="4536"/>
          <w:tab w:val="clear" w:pos="9072"/>
        </w:tabs>
        <w:rPr>
          <w:rFonts w:asciiTheme="minorHAnsi" w:hAnsiTheme="minorHAnsi"/>
          <w:b/>
          <w:bCs/>
          <w:sz w:val="40"/>
          <w:szCs w:val="40"/>
        </w:rPr>
      </w:pPr>
      <w:r w:rsidRPr="3B12C608">
        <w:rPr>
          <w:rFonts w:asciiTheme="minorHAnsi" w:hAnsiTheme="minorHAnsi"/>
          <w:b/>
          <w:bCs/>
          <w:sz w:val="40"/>
          <w:szCs w:val="40"/>
        </w:rPr>
        <w:t>KIKUS Planung | Protokoll</w:t>
      </w:r>
    </w:p>
    <w:p w14:paraId="59CCF526" w14:textId="77777777" w:rsidR="00A06C16" w:rsidRPr="00A31C1B" w:rsidRDefault="00A06C16">
      <w:pPr>
        <w:pStyle w:val="Kopfzeile"/>
        <w:tabs>
          <w:tab w:val="clear" w:pos="4536"/>
          <w:tab w:val="clear" w:pos="9072"/>
        </w:tabs>
        <w:rPr>
          <w:rFonts w:asciiTheme="minorHAnsi" w:hAnsiTheme="minorHAnsi"/>
          <w:b/>
          <w:color w:val="0000FF"/>
        </w:rPr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52"/>
        <w:gridCol w:w="1457"/>
        <w:gridCol w:w="968"/>
        <w:gridCol w:w="1952"/>
        <w:gridCol w:w="1309"/>
        <w:gridCol w:w="3072"/>
        <w:gridCol w:w="897"/>
        <w:gridCol w:w="3543"/>
      </w:tblGrid>
      <w:tr w:rsidR="00E27C2A" w:rsidRPr="00A31C1B" w14:paraId="56B9C9DB" w14:textId="77777777" w:rsidTr="00990864">
        <w:tc>
          <w:tcPr>
            <w:tcW w:w="1652" w:type="dxa"/>
            <w:tcBorders>
              <w:right w:val="nil"/>
            </w:tcBorders>
            <w:vAlign w:val="center"/>
          </w:tcPr>
          <w:p w14:paraId="26E5878D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A31C1B">
              <w:rPr>
                <w:rFonts w:asciiTheme="minorHAnsi" w:hAnsiTheme="minorHAnsi"/>
              </w:rPr>
              <w:t>Einrichtung / Kurs:</w:t>
            </w:r>
          </w:p>
        </w:tc>
        <w:tc>
          <w:tcPr>
            <w:tcW w:w="4377" w:type="dxa"/>
            <w:gridSpan w:val="3"/>
            <w:tcBorders>
              <w:left w:val="nil"/>
            </w:tcBorders>
            <w:vAlign w:val="center"/>
          </w:tcPr>
          <w:p w14:paraId="4E8DF068" w14:textId="16E2EE06" w:rsidR="00E27C2A" w:rsidRPr="00A31C1B" w:rsidRDefault="0013295F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Grundschulkurs (5-7 Jahre)</w:t>
            </w:r>
          </w:p>
        </w:tc>
        <w:tc>
          <w:tcPr>
            <w:tcW w:w="1309" w:type="dxa"/>
            <w:tcBorders>
              <w:bottom w:val="single" w:sz="4" w:space="0" w:color="000000"/>
              <w:right w:val="nil"/>
            </w:tcBorders>
            <w:vAlign w:val="center"/>
          </w:tcPr>
          <w:p w14:paraId="364CAADC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 w:rsidRPr="00A31C1B">
              <w:rPr>
                <w:rFonts w:asciiTheme="minorHAnsi" w:hAnsiTheme="minorHAnsi"/>
              </w:rPr>
              <w:t>Kursleitung:</w:t>
            </w:r>
          </w:p>
        </w:tc>
        <w:tc>
          <w:tcPr>
            <w:tcW w:w="3072" w:type="dxa"/>
            <w:tcBorders>
              <w:left w:val="nil"/>
              <w:bottom w:val="single" w:sz="4" w:space="0" w:color="000000"/>
            </w:tcBorders>
            <w:vAlign w:val="center"/>
          </w:tcPr>
          <w:p w14:paraId="36439509" w14:textId="31891941" w:rsidR="00E27C2A" w:rsidRPr="00A31C1B" w:rsidRDefault="0013295F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xxx</w:t>
            </w:r>
          </w:p>
        </w:tc>
        <w:tc>
          <w:tcPr>
            <w:tcW w:w="897" w:type="dxa"/>
            <w:tcBorders>
              <w:bottom w:val="single" w:sz="4" w:space="0" w:color="000000"/>
              <w:right w:val="nil"/>
            </w:tcBorders>
            <w:vAlign w:val="center"/>
          </w:tcPr>
          <w:p w14:paraId="59B94F50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 w:rsidRPr="00A31C1B">
              <w:rPr>
                <w:rFonts w:asciiTheme="minorHAnsi" w:hAnsiTheme="minorHAnsi"/>
              </w:rPr>
              <w:t>Beisitz:</w:t>
            </w:r>
          </w:p>
        </w:tc>
        <w:tc>
          <w:tcPr>
            <w:tcW w:w="3543" w:type="dxa"/>
            <w:tcBorders>
              <w:left w:val="nil"/>
              <w:bottom w:val="single" w:sz="4" w:space="0" w:color="000000"/>
            </w:tcBorders>
            <w:vAlign w:val="center"/>
          </w:tcPr>
          <w:p w14:paraId="3524901F" w14:textId="10FAEA7F" w:rsidR="00E27C2A" w:rsidRPr="00A31C1B" w:rsidRDefault="0013295F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xxx</w:t>
            </w:r>
          </w:p>
        </w:tc>
      </w:tr>
      <w:tr w:rsidR="00E27C2A" w:rsidRPr="00A31C1B" w14:paraId="4988CCAA" w14:textId="77777777" w:rsidTr="00990864">
        <w:tc>
          <w:tcPr>
            <w:tcW w:w="1652" w:type="dxa"/>
            <w:tcBorders>
              <w:bottom w:val="single" w:sz="4" w:space="0" w:color="000000"/>
              <w:right w:val="nil"/>
            </w:tcBorders>
            <w:vAlign w:val="center"/>
          </w:tcPr>
          <w:p w14:paraId="3081B32C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A31C1B">
              <w:rPr>
                <w:rFonts w:asciiTheme="minorHAnsi" w:hAnsiTheme="minorHAnsi"/>
              </w:rPr>
              <w:t>Nummer der Stunde:</w:t>
            </w:r>
          </w:p>
        </w:tc>
        <w:tc>
          <w:tcPr>
            <w:tcW w:w="1457" w:type="dxa"/>
            <w:tcBorders>
              <w:left w:val="nil"/>
              <w:bottom w:val="single" w:sz="4" w:space="0" w:color="000000"/>
            </w:tcBorders>
            <w:vAlign w:val="center"/>
          </w:tcPr>
          <w:p w14:paraId="7AC365F0" w14:textId="1B0C2169" w:rsidR="00E27C2A" w:rsidRPr="00A31C1B" w:rsidRDefault="00E40436" w:rsidP="0099086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4</w:t>
            </w:r>
          </w:p>
        </w:tc>
        <w:tc>
          <w:tcPr>
            <w:tcW w:w="968" w:type="dxa"/>
            <w:tcBorders>
              <w:bottom w:val="single" w:sz="4" w:space="0" w:color="000000"/>
              <w:right w:val="nil"/>
            </w:tcBorders>
            <w:vAlign w:val="center"/>
          </w:tcPr>
          <w:p w14:paraId="352AA8EA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A31C1B">
              <w:rPr>
                <w:rFonts w:asciiTheme="minorHAnsi" w:hAnsiTheme="minorHAnsi"/>
              </w:rPr>
              <w:t>Datum:</w:t>
            </w:r>
          </w:p>
        </w:tc>
        <w:tc>
          <w:tcPr>
            <w:tcW w:w="1952" w:type="dxa"/>
            <w:tcBorders>
              <w:left w:val="nil"/>
              <w:bottom w:val="single" w:sz="4" w:space="0" w:color="000000"/>
            </w:tcBorders>
            <w:vAlign w:val="center"/>
          </w:tcPr>
          <w:p w14:paraId="409EF53F" w14:textId="69DD829D" w:rsidR="00E27C2A" w:rsidRPr="00A31C1B" w:rsidRDefault="0013295F" w:rsidP="00F20FA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xxx</w:t>
            </w:r>
          </w:p>
        </w:tc>
        <w:tc>
          <w:tcPr>
            <w:tcW w:w="1309" w:type="dxa"/>
            <w:vMerge w:val="restart"/>
            <w:tcBorders>
              <w:right w:val="nil"/>
            </w:tcBorders>
            <w:vAlign w:val="center"/>
          </w:tcPr>
          <w:p w14:paraId="2D333C5E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A31C1B">
              <w:rPr>
                <w:rFonts w:asciiTheme="minorHAnsi" w:hAnsiTheme="minorHAnsi"/>
              </w:rPr>
              <w:t>Materialien:</w:t>
            </w:r>
          </w:p>
        </w:tc>
        <w:tc>
          <w:tcPr>
            <w:tcW w:w="7512" w:type="dxa"/>
            <w:gridSpan w:val="3"/>
            <w:vMerge w:val="restart"/>
            <w:tcBorders>
              <w:left w:val="nil"/>
            </w:tcBorders>
            <w:vAlign w:val="center"/>
          </w:tcPr>
          <w:p w14:paraId="05668855" w14:textId="20AA6D53" w:rsidR="00C97748" w:rsidRPr="00A31C1B" w:rsidRDefault="00E40436" w:rsidP="00EA325E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Körbchen mit Objekten vom AB3 </w:t>
            </w:r>
            <w:r w:rsidR="00EB2E36">
              <w:rPr>
                <w:rFonts w:asciiTheme="minorHAnsi" w:hAnsiTheme="minorHAnsi"/>
                <w:b/>
              </w:rPr>
              <w:t>FARBEN</w:t>
            </w:r>
            <w:r w:rsidR="00703F47">
              <w:rPr>
                <w:rFonts w:asciiTheme="minorHAnsi" w:hAnsiTheme="minorHAnsi"/>
                <w:b/>
              </w:rPr>
              <w:t xml:space="preserve">, Fotos der Kinder an der Tafel; </w:t>
            </w:r>
            <w:r w:rsidR="00E27C2A" w:rsidRPr="00A31C1B">
              <w:rPr>
                <w:rFonts w:asciiTheme="minorHAnsi" w:hAnsiTheme="minorHAnsi"/>
                <w:b/>
              </w:rPr>
              <w:t>Zaubersack</w:t>
            </w:r>
            <w:r w:rsidR="00C97748">
              <w:rPr>
                <w:rFonts w:asciiTheme="minorHAnsi" w:hAnsiTheme="minorHAnsi"/>
                <w:b/>
              </w:rPr>
              <w:t>, Mimi&amp;Momo, Verbi</w:t>
            </w:r>
            <w:r w:rsidR="0013295F">
              <w:rPr>
                <w:rFonts w:asciiTheme="minorHAnsi" w:hAnsiTheme="minorHAnsi"/>
                <w:b/>
              </w:rPr>
              <w:t>-Puppe</w:t>
            </w:r>
            <w:r w:rsidR="00C97748">
              <w:rPr>
                <w:rFonts w:asciiTheme="minorHAnsi" w:hAnsiTheme="minorHAnsi"/>
                <w:b/>
              </w:rPr>
              <w:t xml:space="preserve">, </w:t>
            </w:r>
            <w:r w:rsidR="004C1909">
              <w:rPr>
                <w:rFonts w:asciiTheme="minorHAnsi" w:hAnsiTheme="minorHAnsi"/>
                <w:b/>
              </w:rPr>
              <w:t>Stempel (</w:t>
            </w:r>
            <w:r>
              <w:rPr>
                <w:rFonts w:asciiTheme="minorHAnsi" w:hAnsiTheme="minorHAnsi"/>
                <w:b/>
              </w:rPr>
              <w:t>Teddy</w:t>
            </w:r>
            <w:r w:rsidR="004C1909">
              <w:rPr>
                <w:rFonts w:asciiTheme="minorHAnsi" w:hAnsiTheme="minorHAnsi"/>
                <w:b/>
              </w:rPr>
              <w:t xml:space="preserve"> &amp; </w:t>
            </w:r>
            <w:r w:rsidR="009616BE">
              <w:rPr>
                <w:rFonts w:asciiTheme="minorHAnsi" w:hAnsiTheme="minorHAnsi"/>
                <w:b/>
              </w:rPr>
              <w:t xml:space="preserve">Katze &amp; </w:t>
            </w:r>
            <w:r w:rsidR="00EA325E">
              <w:rPr>
                <w:rFonts w:asciiTheme="minorHAnsi" w:hAnsiTheme="minorHAnsi"/>
                <w:b/>
              </w:rPr>
              <w:t>Hase</w:t>
            </w:r>
            <w:r w:rsidR="004C1909">
              <w:rPr>
                <w:rFonts w:asciiTheme="minorHAnsi" w:hAnsiTheme="minorHAnsi"/>
                <w:b/>
              </w:rPr>
              <w:t>)</w:t>
            </w:r>
            <w:r w:rsidR="00F73587">
              <w:rPr>
                <w:rFonts w:asciiTheme="minorHAnsi" w:hAnsiTheme="minorHAnsi"/>
                <w:b/>
              </w:rPr>
              <w:t xml:space="preserve">; </w:t>
            </w:r>
            <w:r>
              <w:rPr>
                <w:rFonts w:asciiTheme="minorHAnsi" w:hAnsiTheme="minorHAnsi"/>
                <w:b/>
              </w:rPr>
              <w:t>Bildkarten Objekte &amp; Farben passend</w:t>
            </w:r>
            <w:r w:rsidR="0013295F">
              <w:rPr>
                <w:rFonts w:asciiTheme="minorHAnsi" w:hAnsiTheme="minorHAnsi"/>
                <w:b/>
              </w:rPr>
              <w:t xml:space="preserve"> zum AB FARBEN (Set 3) + Verbkarte „sein“; AB</w:t>
            </w:r>
            <w:r w:rsidR="00EB2E36">
              <w:rPr>
                <w:rFonts w:asciiTheme="minorHAnsi" w:hAnsiTheme="minorHAnsi"/>
                <w:b/>
              </w:rPr>
              <w:t xml:space="preserve"> FARBEN</w:t>
            </w:r>
            <w:r w:rsidR="0013295F">
              <w:rPr>
                <w:rFonts w:asciiTheme="minorHAnsi" w:hAnsiTheme="minorHAnsi"/>
                <w:b/>
              </w:rPr>
              <w:t xml:space="preserve"> (Set 3)</w:t>
            </w:r>
          </w:p>
        </w:tc>
      </w:tr>
      <w:tr w:rsidR="00E27C2A" w:rsidRPr="00A31C1B" w14:paraId="7A784FD8" w14:textId="77777777" w:rsidTr="00990864">
        <w:tc>
          <w:tcPr>
            <w:tcW w:w="1652" w:type="dxa"/>
            <w:tcBorders>
              <w:right w:val="nil"/>
            </w:tcBorders>
            <w:vAlign w:val="center"/>
          </w:tcPr>
          <w:p w14:paraId="202080E8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 w:rsidRPr="00A31C1B">
              <w:rPr>
                <w:rFonts w:asciiTheme="minorHAnsi" w:hAnsiTheme="minorHAnsi"/>
              </w:rPr>
              <w:t>Übergeordnetes Thema:</w:t>
            </w:r>
          </w:p>
        </w:tc>
        <w:tc>
          <w:tcPr>
            <w:tcW w:w="4377" w:type="dxa"/>
            <w:gridSpan w:val="3"/>
            <w:tcBorders>
              <w:left w:val="nil"/>
            </w:tcBorders>
            <w:vAlign w:val="center"/>
          </w:tcPr>
          <w:p w14:paraId="19FE1462" w14:textId="4082347F" w:rsidR="00E27C2A" w:rsidRPr="00A31C1B" w:rsidRDefault="00EA325E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Tiere</w:t>
            </w:r>
          </w:p>
        </w:tc>
        <w:tc>
          <w:tcPr>
            <w:tcW w:w="1309" w:type="dxa"/>
            <w:vMerge/>
            <w:tcBorders>
              <w:right w:val="nil"/>
            </w:tcBorders>
            <w:vAlign w:val="center"/>
          </w:tcPr>
          <w:p w14:paraId="4360ADBF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</w:p>
        </w:tc>
        <w:tc>
          <w:tcPr>
            <w:tcW w:w="7512" w:type="dxa"/>
            <w:gridSpan w:val="3"/>
            <w:vMerge/>
            <w:tcBorders>
              <w:left w:val="nil"/>
            </w:tcBorders>
            <w:vAlign w:val="center"/>
          </w:tcPr>
          <w:p w14:paraId="6EF6506D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</w:p>
        </w:tc>
      </w:tr>
    </w:tbl>
    <w:p w14:paraId="749C012F" w14:textId="77777777" w:rsidR="00E27C2A" w:rsidRPr="00A31C1B" w:rsidRDefault="00E27C2A">
      <w:pPr>
        <w:pStyle w:val="Kopfzeile"/>
        <w:tabs>
          <w:tab w:val="clear" w:pos="4536"/>
          <w:tab w:val="clear" w:pos="9072"/>
        </w:tabs>
        <w:rPr>
          <w:rFonts w:asciiTheme="minorHAnsi" w:hAnsiTheme="minorHAnsi"/>
          <w:b/>
          <w:color w:val="0000FF"/>
        </w:rPr>
      </w:pPr>
    </w:p>
    <w:tbl>
      <w:tblPr>
        <w:tblW w:w="14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16"/>
        <w:gridCol w:w="2954"/>
        <w:gridCol w:w="4500"/>
        <w:gridCol w:w="1980"/>
        <w:gridCol w:w="2021"/>
        <w:gridCol w:w="1759"/>
      </w:tblGrid>
      <w:tr w:rsidR="00A06C16" w:rsidRPr="00A31C1B" w14:paraId="38341C92" w14:textId="77777777" w:rsidTr="00990864">
        <w:trPr>
          <w:trHeight w:val="283"/>
        </w:trPr>
        <w:tc>
          <w:tcPr>
            <w:tcW w:w="1616" w:type="dxa"/>
            <w:tcBorders>
              <w:bottom w:val="single" w:sz="4" w:space="0" w:color="auto"/>
            </w:tcBorders>
            <w:shd w:val="clear" w:color="auto" w:fill="BFBF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E661AF" w14:textId="77777777" w:rsidR="00A06C16" w:rsidRPr="00A31C1B" w:rsidRDefault="00A06C16" w:rsidP="0099086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  <w:bCs/>
                <w:caps/>
                <w:sz w:val="18"/>
              </w:rPr>
            </w:pPr>
            <w:r w:rsidRPr="00A31C1B">
              <w:rPr>
                <w:rFonts w:asciiTheme="minorHAnsi" w:hAnsiTheme="minorHAnsi"/>
                <w:b/>
                <w:bCs/>
                <w:sz w:val="18"/>
              </w:rPr>
              <w:t>Phase</w:t>
            </w:r>
          </w:p>
        </w:tc>
        <w:tc>
          <w:tcPr>
            <w:tcW w:w="2954" w:type="dxa"/>
            <w:tcBorders>
              <w:bottom w:val="single" w:sz="4" w:space="0" w:color="auto"/>
            </w:tcBorders>
            <w:shd w:val="clear" w:color="auto" w:fill="BFBF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3E48EB" w14:textId="77777777" w:rsidR="00A06C16" w:rsidRPr="00A31C1B" w:rsidRDefault="00A06C16" w:rsidP="0099086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  <w:bCs/>
                <w:sz w:val="18"/>
              </w:rPr>
            </w:pPr>
            <w:r w:rsidRPr="00A31C1B">
              <w:rPr>
                <w:rFonts w:asciiTheme="minorHAnsi" w:hAnsiTheme="minorHAnsi"/>
                <w:b/>
                <w:bCs/>
                <w:sz w:val="18"/>
              </w:rPr>
              <w:t>Arbeitsformen / Spiele / ...</w:t>
            </w:r>
          </w:p>
        </w:tc>
        <w:tc>
          <w:tcPr>
            <w:tcW w:w="4500" w:type="dxa"/>
            <w:tcBorders>
              <w:bottom w:val="single" w:sz="4" w:space="0" w:color="auto"/>
            </w:tcBorders>
            <w:shd w:val="clear" w:color="auto" w:fill="BFBF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80511D" w14:textId="77777777" w:rsidR="00A06C16" w:rsidRPr="00667E7F" w:rsidRDefault="00A06C16" w:rsidP="00D7054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  <w:bCs/>
                <w:i/>
                <w:sz w:val="18"/>
              </w:rPr>
            </w:pPr>
            <w:r w:rsidRPr="00667E7F">
              <w:rPr>
                <w:rFonts w:asciiTheme="minorHAnsi" w:hAnsiTheme="minorHAnsi"/>
                <w:b/>
                <w:bCs/>
                <w:i/>
                <w:sz w:val="18"/>
              </w:rPr>
              <w:t>Äußerungen Kursleitun</w:t>
            </w:r>
            <w:r w:rsidR="00D7054F" w:rsidRPr="00667E7F">
              <w:rPr>
                <w:rFonts w:asciiTheme="minorHAnsi" w:hAnsiTheme="minorHAnsi"/>
                <w:b/>
                <w:bCs/>
                <w:i/>
                <w:sz w:val="18"/>
              </w:rPr>
              <w:t>g (KL) / Kinder (Ki 1,2,3…)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BFBF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B4950A" w14:textId="77777777" w:rsidR="00A06C16" w:rsidRPr="00A31C1B" w:rsidRDefault="00A06C16" w:rsidP="0099086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  <w:bCs/>
                <w:sz w:val="18"/>
              </w:rPr>
            </w:pPr>
            <w:r w:rsidRPr="00A31C1B">
              <w:rPr>
                <w:rFonts w:asciiTheme="minorHAnsi" w:hAnsiTheme="minorHAnsi"/>
                <w:b/>
                <w:bCs/>
                <w:sz w:val="18"/>
              </w:rPr>
              <w:t>Wortschatz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shd w:val="clear" w:color="auto" w:fill="BFBF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C64964" w14:textId="77777777" w:rsidR="00A06C16" w:rsidRPr="00A31C1B" w:rsidRDefault="00A06C16" w:rsidP="0099086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  <w:bCs/>
                <w:sz w:val="18"/>
              </w:rPr>
            </w:pPr>
            <w:r w:rsidRPr="00A31C1B">
              <w:rPr>
                <w:rFonts w:asciiTheme="minorHAnsi" w:hAnsiTheme="minorHAnsi"/>
                <w:b/>
                <w:bCs/>
                <w:sz w:val="18"/>
              </w:rPr>
              <w:t>Grammatik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shd w:val="clear" w:color="auto" w:fill="BFBF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FA7A57" w14:textId="77777777" w:rsidR="00A06C16" w:rsidRPr="00A31C1B" w:rsidRDefault="000B4B62" w:rsidP="0099086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  <w:bCs/>
                <w:sz w:val="18"/>
              </w:rPr>
            </w:pPr>
            <w:r w:rsidRPr="00A31C1B">
              <w:rPr>
                <w:rFonts w:asciiTheme="minorHAnsi" w:hAnsiTheme="minorHAnsi"/>
                <w:b/>
                <w:bCs/>
                <w:sz w:val="18"/>
              </w:rPr>
              <w:t>Sprachliche Handlungs</w:t>
            </w:r>
            <w:r w:rsidR="00A06C16" w:rsidRPr="00A31C1B">
              <w:rPr>
                <w:rFonts w:asciiTheme="minorHAnsi" w:hAnsiTheme="minorHAnsi"/>
                <w:b/>
                <w:bCs/>
                <w:sz w:val="18"/>
              </w:rPr>
              <w:t>muster</w:t>
            </w:r>
          </w:p>
        </w:tc>
      </w:tr>
      <w:tr w:rsidR="004C1909" w:rsidRPr="00C97748" w14:paraId="058EA870" w14:textId="77777777" w:rsidTr="0013295F">
        <w:tc>
          <w:tcPr>
            <w:tcW w:w="1616" w:type="dxa"/>
            <w:shd w:val="clear" w:color="auto" w:fill="FFC00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AD5BF8" w14:textId="5777625A" w:rsidR="004C1909" w:rsidRPr="00C97748" w:rsidRDefault="004C1909" w:rsidP="004C190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Freies Sprechen</w:t>
            </w:r>
          </w:p>
        </w:tc>
        <w:tc>
          <w:tcPr>
            <w:tcW w:w="295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AE2584" w14:textId="20BAC765" w:rsidR="004C1909" w:rsidRPr="001553E6" w:rsidRDefault="00EA325E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Eigene Fotos an die Tafel hängen und Artikel-Magneten korrekt zuordnen</w:t>
            </w:r>
          </w:p>
        </w:tc>
        <w:tc>
          <w:tcPr>
            <w:tcW w:w="450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E20C80" w14:textId="4B9D9D28" w:rsidR="004C1909" w:rsidRPr="00CA5A40" w:rsidRDefault="004C1909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</w:p>
        </w:tc>
        <w:tc>
          <w:tcPr>
            <w:tcW w:w="198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065248" w14:textId="78A2D90D" w:rsidR="004C1909" w:rsidRPr="001553E6" w:rsidRDefault="004C1909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  <w:tc>
          <w:tcPr>
            <w:tcW w:w="20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8F6E71" w14:textId="77777777" w:rsidR="004C1909" w:rsidRPr="001553E6" w:rsidRDefault="004C1909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  <w:tc>
          <w:tcPr>
            <w:tcW w:w="1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8CE089" w14:textId="77777777" w:rsidR="004C1909" w:rsidRPr="001553E6" w:rsidRDefault="004C1909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</w:tr>
      <w:tr w:rsidR="004C1909" w:rsidRPr="00C97748" w14:paraId="40B70330" w14:textId="77777777" w:rsidTr="0013295F">
        <w:tc>
          <w:tcPr>
            <w:tcW w:w="1616" w:type="dxa"/>
            <w:shd w:val="clear" w:color="auto" w:fill="C2D69B" w:themeFill="accent3" w:themeFillTint="9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4B64F7" w14:textId="6C22E4CF" w:rsidR="004C1909" w:rsidRPr="00C97748" w:rsidRDefault="00E40436" w:rsidP="004C190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Anwesenheit</w:t>
            </w:r>
          </w:p>
        </w:tc>
        <w:tc>
          <w:tcPr>
            <w:tcW w:w="295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204BFB" w14:textId="66CCEAB9" w:rsidR="004C1909" w:rsidRDefault="00E40436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Spiel</w:t>
            </w:r>
            <w:r w:rsidR="00EA325E">
              <w:rPr>
                <w:rFonts w:asciiTheme="minorHAnsi" w:hAnsiTheme="minorHAnsi"/>
              </w:rPr>
              <w:t xml:space="preserve"> mit Foto ankreuzen</w:t>
            </w:r>
          </w:p>
          <w:p w14:paraId="6C6D2D12" w14:textId="207E2363" w:rsidR="004C1909" w:rsidRPr="001553E6" w:rsidRDefault="004C1909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  <w:tc>
          <w:tcPr>
            <w:tcW w:w="450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50143B" w14:textId="2268C322" w:rsidR="004C1909" w:rsidRDefault="00E40436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>Ich bin da und du bist da. Ist denn auch die/der NAME da?</w:t>
            </w:r>
          </w:p>
          <w:p w14:paraId="33670779" w14:textId="36E107B0" w:rsidR="00703F47" w:rsidRPr="00CA5A40" w:rsidRDefault="00E40436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>Hier bin ich! Ich bin da</w:t>
            </w:r>
            <w:r w:rsidR="007D09F3">
              <w:rPr>
                <w:rFonts w:asciiTheme="minorHAnsi" w:hAnsiTheme="minorHAnsi"/>
                <w:i/>
                <w:iCs/>
              </w:rPr>
              <w:t>…</w:t>
            </w:r>
          </w:p>
        </w:tc>
        <w:tc>
          <w:tcPr>
            <w:tcW w:w="198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967138" w14:textId="0D3D0B3F" w:rsidR="004C1909" w:rsidRPr="001553E6" w:rsidRDefault="007D09F3" w:rsidP="00703F47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NAMEN</w:t>
            </w:r>
            <w:r w:rsidR="004C1909">
              <w:rPr>
                <w:rFonts w:asciiTheme="minorHAnsi" w:hAnsiTheme="minorHAnsi"/>
              </w:rPr>
              <w:t>; sein</w:t>
            </w:r>
            <w:r>
              <w:rPr>
                <w:rFonts w:asciiTheme="minorHAnsi" w:hAnsiTheme="minorHAnsi"/>
              </w:rPr>
              <w:t>; da</w:t>
            </w:r>
          </w:p>
        </w:tc>
        <w:tc>
          <w:tcPr>
            <w:tcW w:w="20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823707" w14:textId="13C76F8E" w:rsidR="004C1909" w:rsidRPr="001553E6" w:rsidRDefault="004C1909" w:rsidP="007D09F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Personalpronomen / -deixis </w:t>
            </w:r>
            <w:r w:rsidR="00703F47" w:rsidRPr="00703F47">
              <w:rPr>
                <w:rFonts w:asciiTheme="minorHAnsi" w:hAnsiTheme="minorHAnsi"/>
                <w:i/>
              </w:rPr>
              <w:t>du</w:t>
            </w:r>
            <w:r w:rsidR="00703F47">
              <w:rPr>
                <w:rFonts w:asciiTheme="minorHAnsi" w:hAnsiTheme="minorHAnsi"/>
              </w:rPr>
              <w:t xml:space="preserve"> und </w:t>
            </w:r>
            <w:r w:rsidRPr="004C1909">
              <w:rPr>
                <w:rFonts w:asciiTheme="minorHAnsi" w:hAnsiTheme="minorHAnsi"/>
                <w:i/>
              </w:rPr>
              <w:t>ich</w:t>
            </w:r>
            <w:r w:rsidR="00703F47">
              <w:rPr>
                <w:rFonts w:asciiTheme="minorHAnsi" w:hAnsiTheme="minorHAnsi"/>
              </w:rPr>
              <w:t>; Verb</w:t>
            </w:r>
            <w:r>
              <w:rPr>
                <w:rFonts w:asciiTheme="minorHAnsi" w:hAnsiTheme="minorHAnsi"/>
              </w:rPr>
              <w:t xml:space="preserve"> </w:t>
            </w:r>
            <w:r w:rsidRPr="004C1909">
              <w:rPr>
                <w:rFonts w:asciiTheme="minorHAnsi" w:hAnsiTheme="minorHAnsi"/>
                <w:i/>
              </w:rPr>
              <w:t>sein</w:t>
            </w:r>
            <w:r w:rsidR="007D09F3">
              <w:rPr>
                <w:rFonts w:asciiTheme="minorHAnsi" w:hAnsiTheme="minorHAnsi"/>
              </w:rPr>
              <w:t xml:space="preserve"> 1., </w:t>
            </w:r>
            <w:r w:rsidR="00703F47">
              <w:rPr>
                <w:rFonts w:asciiTheme="minorHAnsi" w:hAnsiTheme="minorHAnsi"/>
              </w:rPr>
              <w:t xml:space="preserve">2. </w:t>
            </w:r>
            <w:r w:rsidR="007D09F3">
              <w:rPr>
                <w:rFonts w:asciiTheme="minorHAnsi" w:hAnsiTheme="minorHAnsi"/>
              </w:rPr>
              <w:t xml:space="preserve">und 3. </w:t>
            </w:r>
            <w:r>
              <w:rPr>
                <w:rFonts w:asciiTheme="minorHAnsi" w:hAnsiTheme="minorHAnsi"/>
              </w:rPr>
              <w:t>Pers. Sg.</w:t>
            </w:r>
          </w:p>
        </w:tc>
        <w:tc>
          <w:tcPr>
            <w:tcW w:w="1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85DE8A" w14:textId="5C66F25E" w:rsidR="004C1909" w:rsidRPr="001553E6" w:rsidRDefault="007D09F3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Anwesenheit kontrollieren</w:t>
            </w:r>
          </w:p>
        </w:tc>
      </w:tr>
      <w:tr w:rsidR="00CA5A40" w:rsidRPr="00C97748" w14:paraId="5E3D7D24" w14:textId="77777777" w:rsidTr="0013295F">
        <w:tc>
          <w:tcPr>
            <w:tcW w:w="1616" w:type="dxa"/>
            <w:shd w:val="clear" w:color="auto" w:fill="C2D69B" w:themeFill="accent3" w:themeFillTint="9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10D6AB" w14:textId="77777777" w:rsidR="00CA5A40" w:rsidRPr="00C97748" w:rsidRDefault="00CA5A40" w:rsidP="00A51FE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Zählen</w:t>
            </w:r>
          </w:p>
        </w:tc>
        <w:tc>
          <w:tcPr>
            <w:tcW w:w="295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083BB4" w14:textId="422531CC" w:rsidR="00703F47" w:rsidRPr="001553E6" w:rsidRDefault="00CA5A40" w:rsidP="00677F3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Auf Deutsch </w:t>
            </w:r>
            <w:r w:rsidR="00677F33">
              <w:rPr>
                <w:rFonts w:asciiTheme="minorHAnsi" w:hAnsiTheme="minorHAnsi"/>
              </w:rPr>
              <w:t>vorwärts und rückwärts</w:t>
            </w:r>
            <w:r w:rsidR="00703F47">
              <w:rPr>
                <w:rFonts w:asciiTheme="minorHAnsi" w:hAnsiTheme="minorHAnsi"/>
              </w:rPr>
              <w:t xml:space="preserve"> mit Rakete; Zählen bis 5 in 1-2 Erstsprachen</w:t>
            </w:r>
          </w:p>
        </w:tc>
        <w:tc>
          <w:tcPr>
            <w:tcW w:w="450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E76393" w14:textId="77777777" w:rsidR="00CA5A40" w:rsidRPr="00CA5A40" w:rsidRDefault="00CA5A40" w:rsidP="00A51FE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CA5A40">
              <w:rPr>
                <w:rFonts w:asciiTheme="minorHAnsi" w:hAnsiTheme="minorHAnsi"/>
                <w:i/>
                <w:iCs/>
              </w:rPr>
              <w:t>Wie viele Leute sind wir heute?</w:t>
            </w:r>
          </w:p>
        </w:tc>
        <w:tc>
          <w:tcPr>
            <w:tcW w:w="198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E3C98F" w14:textId="4AD81D92" w:rsidR="00CA5A40" w:rsidRPr="001553E6" w:rsidRDefault="00703F47" w:rsidP="00703F47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</w:t>
            </w:r>
            <w:r w:rsidRPr="00703F47">
              <w:rPr>
                <w:rFonts w:asciiTheme="minorHAnsi" w:hAnsiTheme="minorHAnsi"/>
              </w:rPr>
              <w:t>-</w:t>
            </w:r>
            <w:r>
              <w:rPr>
                <w:rFonts w:asciiTheme="minorHAnsi" w:hAnsiTheme="minorHAnsi"/>
              </w:rPr>
              <w:t>10; Rakete</w:t>
            </w:r>
          </w:p>
        </w:tc>
        <w:tc>
          <w:tcPr>
            <w:tcW w:w="20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B82D8A" w14:textId="77777777" w:rsidR="00CA5A40" w:rsidRPr="001553E6" w:rsidRDefault="00CA5A40" w:rsidP="00A51FE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  <w:tc>
          <w:tcPr>
            <w:tcW w:w="1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B808FB" w14:textId="0096BDA6" w:rsidR="00CA5A40" w:rsidRPr="001553E6" w:rsidRDefault="00677F33" w:rsidP="00A51FE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Zählen</w:t>
            </w:r>
          </w:p>
        </w:tc>
      </w:tr>
      <w:tr w:rsidR="004C1909" w:rsidRPr="00C97748" w14:paraId="7020A83C" w14:textId="77777777" w:rsidTr="0013295F">
        <w:tc>
          <w:tcPr>
            <w:tcW w:w="1616" w:type="dxa"/>
            <w:shd w:val="clear" w:color="auto" w:fill="C2D69B" w:themeFill="accent3" w:themeFillTint="9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D933A5" w14:textId="6838371B" w:rsidR="004C1909" w:rsidRPr="00C97748" w:rsidRDefault="004C1909" w:rsidP="004C190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Singen</w:t>
            </w:r>
          </w:p>
        </w:tc>
        <w:tc>
          <w:tcPr>
            <w:tcW w:w="2954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9F2D24" w14:textId="20CE744E" w:rsidR="004C1909" w:rsidRPr="001553E6" w:rsidRDefault="004C1909" w:rsidP="007D09F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Lied „Das bin ich“</w:t>
            </w:r>
          </w:p>
        </w:tc>
        <w:tc>
          <w:tcPr>
            <w:tcW w:w="450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937CA5" w14:textId="1B263D31" w:rsidR="004C1909" w:rsidRPr="00CA5A40" w:rsidRDefault="004C1909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>Ich hab Haare und zwei Ohren und zwei Augen hab ich auch …</w:t>
            </w:r>
          </w:p>
        </w:tc>
        <w:tc>
          <w:tcPr>
            <w:tcW w:w="198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21931E" w14:textId="075EC672" w:rsidR="004C1909" w:rsidRPr="001553E6" w:rsidRDefault="004C1909" w:rsidP="004C190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Haar, Ohr, Auge, Stirn, Gehirn, Gesicht, Nase, Hals, Mund, Zahn, Arm, Bein, Bauch, Hand, Fuß, Popo</w:t>
            </w:r>
          </w:p>
        </w:tc>
        <w:tc>
          <w:tcPr>
            <w:tcW w:w="20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15C330" w14:textId="5A3333C1" w:rsidR="004C1909" w:rsidRPr="001553E6" w:rsidRDefault="004C1909" w:rsidP="004C190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Personalpronomen / -deixis </w:t>
            </w:r>
            <w:r w:rsidRPr="004C1909">
              <w:rPr>
                <w:rFonts w:asciiTheme="minorHAnsi" w:hAnsiTheme="minorHAnsi"/>
                <w:i/>
              </w:rPr>
              <w:t>ich</w:t>
            </w:r>
            <w:r>
              <w:rPr>
                <w:rFonts w:asciiTheme="minorHAnsi" w:hAnsiTheme="minorHAnsi"/>
              </w:rPr>
              <w:t xml:space="preserve">; Verb </w:t>
            </w:r>
            <w:r>
              <w:rPr>
                <w:rFonts w:asciiTheme="minorHAnsi" w:hAnsiTheme="minorHAnsi"/>
                <w:i/>
              </w:rPr>
              <w:t>haben</w:t>
            </w:r>
            <w:r>
              <w:rPr>
                <w:rFonts w:asciiTheme="minorHAnsi" w:hAnsiTheme="minorHAnsi"/>
              </w:rPr>
              <w:t xml:space="preserve"> 1. Pers. Sg.</w:t>
            </w:r>
            <w:r w:rsidR="0058546A">
              <w:rPr>
                <w:rFonts w:asciiTheme="minorHAnsi" w:hAnsiTheme="minorHAnsi"/>
              </w:rPr>
              <w:t>; Plural</w:t>
            </w:r>
          </w:p>
        </w:tc>
        <w:tc>
          <w:tcPr>
            <w:tcW w:w="1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EDC162" w14:textId="2D7F0481" w:rsidR="004C1909" w:rsidRPr="001553E6" w:rsidRDefault="0058546A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Beschreiben</w:t>
            </w:r>
          </w:p>
        </w:tc>
      </w:tr>
      <w:tr w:rsidR="009616BE" w:rsidRPr="00C97748" w14:paraId="19E2D30A" w14:textId="77777777" w:rsidTr="0013295F">
        <w:tc>
          <w:tcPr>
            <w:tcW w:w="1616" w:type="dxa"/>
            <w:tcBorders>
              <w:bottom w:val="single" w:sz="4" w:space="0" w:color="auto"/>
            </w:tcBorders>
            <w:shd w:val="clear" w:color="auto" w:fill="B6DDE8" w:themeFill="accent5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7D0148" w14:textId="5AAC522E" w:rsidR="009616BE" w:rsidRPr="00C97748" w:rsidRDefault="009616BE" w:rsidP="009616BE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WH letzter Woche</w:t>
            </w:r>
          </w:p>
        </w:tc>
        <w:tc>
          <w:tcPr>
            <w:tcW w:w="2954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A6F443" w14:textId="0B6ECC28" w:rsidR="009616BE" w:rsidRPr="001553E6" w:rsidRDefault="009616BE" w:rsidP="0051096D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Wir schauen gemeinsam den bepflasterten Teddy an und nehmen vorsichtig die Pflaster ab. Die meisten roten Blutpunkten sind vorab entfernt worden</w:t>
            </w:r>
          </w:p>
        </w:tc>
        <w:tc>
          <w:tcPr>
            <w:tcW w:w="450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F55E4B" w14:textId="3FCA14F1" w:rsidR="009616BE" w:rsidRDefault="009616BE" w:rsidP="0051096D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>KL: Hallo Teddy, ist dein Ohr schon verheilt? JA!</w:t>
            </w:r>
          </w:p>
          <w:p w14:paraId="212F46AE" w14:textId="57FB0682" w:rsidR="009616BE" w:rsidRPr="00667E7F" w:rsidRDefault="009616BE" w:rsidP="009616BE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>Ki: Hallo Teddy, ist dein Bein schon verheilt? JA!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B7361D" w14:textId="3247AEF0" w:rsidR="009616BE" w:rsidRDefault="009616BE" w:rsidP="0051096D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dein, Teddy, sein, verheilen;</w:t>
            </w:r>
          </w:p>
          <w:p w14:paraId="68A3B326" w14:textId="381DCCCC" w:rsidR="009616BE" w:rsidRPr="001553E6" w:rsidRDefault="009616BE" w:rsidP="0051096D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KÖRPERTEILE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B1CB6FB" w14:textId="4D6F1668" w:rsidR="009616BE" w:rsidRPr="001553E6" w:rsidRDefault="009616BE" w:rsidP="009616BE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Personalpronomen </w:t>
            </w:r>
            <w:r>
              <w:rPr>
                <w:rFonts w:asciiTheme="minorHAnsi" w:hAnsiTheme="minorHAnsi"/>
                <w:i/>
              </w:rPr>
              <w:t>dein</w:t>
            </w:r>
            <w:r>
              <w:rPr>
                <w:rFonts w:asciiTheme="minorHAnsi" w:hAnsiTheme="minorHAnsi"/>
              </w:rPr>
              <w:t xml:space="preserve">; Verb </w:t>
            </w:r>
            <w:r w:rsidRPr="002F7D2C">
              <w:rPr>
                <w:rFonts w:asciiTheme="minorHAnsi" w:hAnsiTheme="minorHAnsi"/>
                <w:i/>
              </w:rPr>
              <w:t>sein</w:t>
            </w:r>
            <w:r>
              <w:rPr>
                <w:rFonts w:asciiTheme="minorHAnsi" w:hAnsiTheme="minorHAnsi"/>
              </w:rPr>
              <w:t xml:space="preserve"> im Präsens 3. Pers. Sg.; 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091E79" w14:textId="068E1829" w:rsidR="009616BE" w:rsidRPr="001553E6" w:rsidRDefault="009616BE" w:rsidP="0051096D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Kontrollieren</w:t>
            </w:r>
          </w:p>
        </w:tc>
      </w:tr>
      <w:tr w:rsidR="00CC7CB9" w:rsidRPr="00C97748" w14:paraId="40FCD314" w14:textId="77777777" w:rsidTr="0013295F">
        <w:tc>
          <w:tcPr>
            <w:tcW w:w="1616" w:type="dxa"/>
            <w:tcBorders>
              <w:bottom w:val="single" w:sz="4" w:space="0" w:color="auto"/>
            </w:tcBorders>
            <w:shd w:val="clear" w:color="auto" w:fill="B6DDE8" w:themeFill="accent5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F84CD9" w14:textId="77777777" w:rsidR="002F7D2C" w:rsidRDefault="00CC7CB9" w:rsidP="00CC7CB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 xml:space="preserve">HA anschauen; </w:t>
            </w:r>
          </w:p>
          <w:p w14:paraId="6471D7FE" w14:textId="77777777" w:rsidR="002F7D2C" w:rsidRDefault="002F7D2C" w:rsidP="00CC7CB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</w:p>
          <w:p w14:paraId="558919D0" w14:textId="7C620EC0" w:rsidR="00CC7CB9" w:rsidRPr="00C97748" w:rsidRDefault="00CC7CB9" w:rsidP="007D09F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AB</w:t>
            </w:r>
            <w:r w:rsidR="007D09F3">
              <w:rPr>
                <w:rFonts w:asciiTheme="minorHAnsi" w:hAnsiTheme="minorHAnsi"/>
                <w:bCs/>
                <w:iCs/>
              </w:rPr>
              <w:t>1</w:t>
            </w:r>
            <w:r w:rsidR="00EB2E36">
              <w:rPr>
                <w:rFonts w:asciiTheme="minorHAnsi" w:hAnsiTheme="minorHAnsi"/>
                <w:bCs/>
                <w:iCs/>
              </w:rPr>
              <w:t xml:space="preserve"> </w:t>
            </w:r>
            <w:r w:rsidR="007D09F3">
              <w:rPr>
                <w:rFonts w:asciiTheme="minorHAnsi" w:hAnsiTheme="minorHAnsi"/>
                <w:bCs/>
                <w:iCs/>
              </w:rPr>
              <w:t>TEDDY</w:t>
            </w:r>
          </w:p>
        </w:tc>
        <w:tc>
          <w:tcPr>
            <w:tcW w:w="2954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B01AA1" w14:textId="3B85313D" w:rsidR="00CC7CB9" w:rsidRPr="001553E6" w:rsidRDefault="00CC7CB9" w:rsidP="00CC7CB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Die Kinder holen ihre Ordner</w:t>
            </w:r>
            <w:r w:rsidR="0039473D">
              <w:rPr>
                <w:rFonts w:asciiTheme="minorHAnsi" w:hAnsiTheme="minorHAnsi"/>
              </w:rPr>
              <w:t xml:space="preserve"> aus den</w:t>
            </w:r>
            <w:r>
              <w:rPr>
                <w:rFonts w:asciiTheme="minorHAnsi" w:hAnsiTheme="minorHAnsi"/>
              </w:rPr>
              <w:t xml:space="preserve"> Tasche</w:t>
            </w:r>
            <w:r w:rsidR="0039473D">
              <w:rPr>
                <w:rFonts w:asciiTheme="minorHAnsi" w:hAnsiTheme="minorHAnsi"/>
              </w:rPr>
              <w:t>n</w:t>
            </w:r>
            <w:r>
              <w:rPr>
                <w:rFonts w:asciiTheme="minorHAnsi" w:hAnsiTheme="minorHAnsi"/>
              </w:rPr>
              <w:t xml:space="preserve"> und sollen ihre Farben benennen. Sie dürfen nacheinander an den Tisch gehen, ihre Mappe öffnen und die HA offenlegen.</w:t>
            </w:r>
          </w:p>
        </w:tc>
        <w:tc>
          <w:tcPr>
            <w:tcW w:w="450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29B55F" w14:textId="0F18963A" w:rsidR="00CC7CB9" w:rsidRDefault="00CC7CB9" w:rsidP="00CF4C55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 xml:space="preserve">Ki: </w:t>
            </w:r>
            <w:r w:rsidR="0039473D">
              <w:rPr>
                <w:rFonts w:asciiTheme="minorHAnsi" w:hAnsiTheme="minorHAnsi"/>
                <w:i/>
                <w:iCs/>
              </w:rPr>
              <w:t>Mein Ordner ist FARBE.</w:t>
            </w:r>
          </w:p>
          <w:p w14:paraId="09FA52B5" w14:textId="69F7E894" w:rsidR="0039473D" w:rsidRPr="00667E7F" w:rsidRDefault="0039473D" w:rsidP="0039473D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>KL: Sehr gut. Geh bitte an den Tisch!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2E62D1" w14:textId="77777777" w:rsidR="0039473D" w:rsidRDefault="0039473D" w:rsidP="00CF4C55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mein, Ordner, sein;</w:t>
            </w:r>
          </w:p>
          <w:p w14:paraId="6343906A" w14:textId="244892A4" w:rsidR="00CC7CB9" w:rsidRPr="001553E6" w:rsidRDefault="0039473D" w:rsidP="00CF4C55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rot, gelb, grün, blau, türkis, schwarz;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082839" w14:textId="3E9361EA" w:rsidR="00CC7CB9" w:rsidRPr="001553E6" w:rsidRDefault="002F7D2C" w:rsidP="00CF4C55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Personalpronomen </w:t>
            </w:r>
            <w:r w:rsidRPr="002F7D2C">
              <w:rPr>
                <w:rFonts w:asciiTheme="minorHAnsi" w:hAnsiTheme="minorHAnsi"/>
                <w:i/>
              </w:rPr>
              <w:t>mein</w:t>
            </w:r>
            <w:r>
              <w:rPr>
                <w:rFonts w:asciiTheme="minorHAnsi" w:hAnsiTheme="minorHAnsi"/>
              </w:rPr>
              <w:t xml:space="preserve">; Verb </w:t>
            </w:r>
            <w:r w:rsidRPr="002F7D2C">
              <w:rPr>
                <w:rFonts w:asciiTheme="minorHAnsi" w:hAnsiTheme="minorHAnsi"/>
                <w:i/>
              </w:rPr>
              <w:t>sein</w:t>
            </w:r>
            <w:r>
              <w:rPr>
                <w:rFonts w:asciiTheme="minorHAnsi" w:hAnsiTheme="minorHAnsi"/>
              </w:rPr>
              <w:t xml:space="preserve"> im Präsens 3. Pers. Sg.; Adjektive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D51E24" w14:textId="77777777" w:rsidR="00CC7CB9" w:rsidRDefault="002F7D2C" w:rsidP="00CF4C55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Beschreiben (einfache Assertion),</w:t>
            </w:r>
          </w:p>
          <w:p w14:paraId="7DFBD3E4" w14:textId="5A2DB11C" w:rsidR="002F7D2C" w:rsidRPr="001553E6" w:rsidRDefault="002F7D2C" w:rsidP="00CF4C55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Handlungs-anweisung (Hörer-Rolle)</w:t>
            </w:r>
          </w:p>
        </w:tc>
      </w:tr>
      <w:tr w:rsidR="0039473D" w:rsidRPr="00C97748" w14:paraId="68128C9A" w14:textId="77777777" w:rsidTr="0013295F">
        <w:tc>
          <w:tcPr>
            <w:tcW w:w="1616" w:type="dxa"/>
            <w:tcBorders>
              <w:bottom w:val="single" w:sz="4" w:space="0" w:color="auto"/>
            </w:tcBorders>
            <w:shd w:val="clear" w:color="auto" w:fill="B6DDE8" w:themeFill="accent5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EFEAE9" w14:textId="77777777" w:rsidR="0039473D" w:rsidRDefault="0039473D" w:rsidP="001927E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2954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7802BF" w14:textId="6C451710" w:rsidR="00F73587" w:rsidRDefault="00F73587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HA anschauen und gemeinsam applaudieren.</w:t>
            </w:r>
          </w:p>
          <w:p w14:paraId="2B3331E7" w14:textId="77777777" w:rsidR="0039473D" w:rsidRDefault="0039473D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Wortschatz singen und zeigen.</w:t>
            </w:r>
          </w:p>
          <w:p w14:paraId="48F8601C" w14:textId="77777777" w:rsidR="00F73587" w:rsidRDefault="00F73587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  <w:p w14:paraId="7813E114" w14:textId="79AB9C38" w:rsidR="00F73587" w:rsidRDefault="00F73587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  <w:tc>
          <w:tcPr>
            <w:tcW w:w="450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806AC2" w14:textId="5FF4B09A" w:rsidR="0039473D" w:rsidRDefault="0039473D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lastRenderedPageBreak/>
              <w:t xml:space="preserve">KL: Wo ist </w:t>
            </w:r>
            <w:r w:rsidR="00EA325E">
              <w:rPr>
                <w:rFonts w:asciiTheme="minorHAnsi" w:hAnsiTheme="minorHAnsi"/>
                <w:i/>
                <w:iCs/>
              </w:rPr>
              <w:t>der Kopf</w:t>
            </w:r>
            <w:r>
              <w:rPr>
                <w:rFonts w:asciiTheme="minorHAnsi" w:hAnsiTheme="minorHAnsi"/>
                <w:i/>
                <w:iCs/>
              </w:rPr>
              <w:t xml:space="preserve">? </w:t>
            </w:r>
          </w:p>
          <w:p w14:paraId="4AE8E1D4" w14:textId="0461F854" w:rsidR="0039473D" w:rsidRDefault="0039473D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>(zeigt auf ihr eigenes Körperteil)</w:t>
            </w:r>
          </w:p>
          <w:p w14:paraId="60AA6882" w14:textId="5D906A6E" w:rsidR="0039473D" w:rsidRDefault="0039473D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lastRenderedPageBreak/>
              <w:t xml:space="preserve">Ki im Chor: Da ist </w:t>
            </w:r>
            <w:r w:rsidR="00EA325E">
              <w:rPr>
                <w:rFonts w:asciiTheme="minorHAnsi" w:hAnsiTheme="minorHAnsi"/>
                <w:i/>
                <w:iCs/>
              </w:rPr>
              <w:t>der Kopf</w:t>
            </w:r>
            <w:r>
              <w:rPr>
                <w:rFonts w:asciiTheme="minorHAnsi" w:hAnsiTheme="minorHAnsi"/>
                <w:i/>
                <w:iCs/>
              </w:rPr>
              <w:t xml:space="preserve">! </w:t>
            </w:r>
          </w:p>
          <w:p w14:paraId="2DAEC6F6" w14:textId="6B09C61A" w:rsidR="00F73587" w:rsidRDefault="0039473D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>(zeigen auf das entsprechende Körperteil auf ihrem Arbeitsblatt)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13873D" w14:textId="61EF6923" w:rsidR="0039473D" w:rsidRDefault="0039473D" w:rsidP="007D09F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 xml:space="preserve">wo, hier; sein; </w:t>
            </w:r>
            <w:r w:rsidR="007D09F3">
              <w:rPr>
                <w:rFonts w:asciiTheme="minorHAnsi" w:hAnsiTheme="minorHAnsi"/>
              </w:rPr>
              <w:t>Kopf, Bauch, Arm, Bein, Fuß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37E7A7" w14:textId="209F3E9E" w:rsidR="0039473D" w:rsidRDefault="0039473D" w:rsidP="00CC7CB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W-Fragewort </w:t>
            </w:r>
            <w:r w:rsidRPr="0039473D">
              <w:rPr>
                <w:rFonts w:asciiTheme="minorHAnsi" w:hAnsiTheme="minorHAnsi"/>
                <w:i/>
              </w:rPr>
              <w:t>wo</w:t>
            </w:r>
            <w:r>
              <w:rPr>
                <w:rFonts w:asciiTheme="minorHAnsi" w:hAnsiTheme="minorHAnsi"/>
              </w:rPr>
              <w:t xml:space="preserve">; Verb </w:t>
            </w:r>
            <w:r w:rsidRPr="0039473D">
              <w:rPr>
                <w:rFonts w:asciiTheme="minorHAnsi" w:hAnsiTheme="minorHAnsi"/>
                <w:i/>
              </w:rPr>
              <w:t>sein</w:t>
            </w:r>
            <w:r>
              <w:rPr>
                <w:rFonts w:asciiTheme="minorHAnsi" w:hAnsiTheme="minorHAnsi"/>
              </w:rPr>
              <w:t xml:space="preserve"> 3. Pers. Sg. und Pl.;</w:t>
            </w:r>
            <w:r w:rsidR="00F73587">
              <w:rPr>
                <w:rFonts w:asciiTheme="minorHAnsi" w:hAnsiTheme="minorHAnsi"/>
              </w:rPr>
              <w:t xml:space="preserve"> </w:t>
            </w:r>
            <w:r w:rsidR="00F73587">
              <w:rPr>
                <w:rFonts w:asciiTheme="minorHAnsi" w:hAnsiTheme="minorHAnsi"/>
              </w:rPr>
              <w:lastRenderedPageBreak/>
              <w:t xml:space="preserve">best. Artikel im Nominativ; </w:t>
            </w:r>
            <w:r>
              <w:rPr>
                <w:rFonts w:asciiTheme="minorHAnsi" w:hAnsiTheme="minorHAnsi"/>
              </w:rPr>
              <w:t xml:space="preserve"> Lokaldeixis/ -adverb </w:t>
            </w:r>
            <w:r w:rsidRPr="0039473D">
              <w:rPr>
                <w:rFonts w:asciiTheme="minorHAnsi" w:hAnsiTheme="minorHAnsi"/>
                <w:i/>
              </w:rPr>
              <w:t>da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C90200" w14:textId="77777777" w:rsidR="0039473D" w:rsidRDefault="0039473D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Lehrerfrage-Schülerantwort</w:t>
            </w:r>
          </w:p>
          <w:p w14:paraId="540CFFC7" w14:textId="77777777" w:rsidR="007D09F3" w:rsidRDefault="007D09F3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  <w:p w14:paraId="70BEF038" w14:textId="708E2658" w:rsidR="007D09F3" w:rsidRDefault="007D09F3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Frage-Antwort</w:t>
            </w:r>
          </w:p>
        </w:tc>
      </w:tr>
      <w:tr w:rsidR="00F73587" w:rsidRPr="00C97748" w14:paraId="7D2F2E40" w14:textId="77777777" w:rsidTr="0013295F">
        <w:tc>
          <w:tcPr>
            <w:tcW w:w="1616" w:type="dxa"/>
            <w:tcBorders>
              <w:bottom w:val="single" w:sz="4" w:space="0" w:color="auto"/>
            </w:tcBorders>
            <w:shd w:val="clear" w:color="auto" w:fill="B6DDE8" w:themeFill="accent5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6E42EFE" w14:textId="77777777" w:rsidR="00F73587" w:rsidRDefault="00F73587" w:rsidP="001927E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2954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EB855D" w14:textId="67E52CA4" w:rsidR="00F73587" w:rsidRDefault="00F73587" w:rsidP="009616BE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Stempel ausgeben</w:t>
            </w:r>
            <w:r w:rsidR="00E7315F">
              <w:rPr>
                <w:rFonts w:asciiTheme="minorHAnsi" w:hAnsiTheme="minorHAnsi"/>
              </w:rPr>
              <w:t xml:space="preserve">: </w:t>
            </w:r>
            <w:r w:rsidR="009616BE">
              <w:rPr>
                <w:rFonts w:asciiTheme="minorHAnsi" w:hAnsiTheme="minorHAnsi"/>
              </w:rPr>
              <w:t>3</w:t>
            </w:r>
            <w:r w:rsidR="00E7315F">
              <w:rPr>
                <w:rFonts w:asciiTheme="minorHAnsi" w:hAnsiTheme="minorHAnsi"/>
              </w:rPr>
              <w:t xml:space="preserve"> Stempel, von denen die Kinder einen wählen dürfen</w:t>
            </w:r>
          </w:p>
        </w:tc>
        <w:tc>
          <w:tcPr>
            <w:tcW w:w="450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681860" w14:textId="37D65EEB" w:rsidR="00F73587" w:rsidRDefault="00E7315F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>Ich möchte bitte den xxx-Stempel (haben)!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7C01AD" w14:textId="5CD5B4C2" w:rsidR="00F73587" w:rsidRDefault="00E7315F" w:rsidP="00EA325E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Stempel; </w:t>
            </w:r>
            <w:r w:rsidR="009616BE">
              <w:rPr>
                <w:rFonts w:asciiTheme="minorHAnsi" w:hAnsiTheme="minorHAnsi"/>
              </w:rPr>
              <w:t>Teddy</w:t>
            </w:r>
            <w:r>
              <w:rPr>
                <w:rFonts w:asciiTheme="minorHAnsi" w:hAnsiTheme="minorHAnsi"/>
              </w:rPr>
              <w:t xml:space="preserve">, </w:t>
            </w:r>
            <w:r w:rsidR="009616BE">
              <w:rPr>
                <w:rFonts w:asciiTheme="minorHAnsi" w:hAnsiTheme="minorHAnsi"/>
              </w:rPr>
              <w:t xml:space="preserve">Katze, </w:t>
            </w:r>
            <w:r w:rsidR="00EA325E">
              <w:rPr>
                <w:rFonts w:asciiTheme="minorHAnsi" w:hAnsiTheme="minorHAnsi"/>
              </w:rPr>
              <w:t>Hase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592BC8" w14:textId="53912A27" w:rsidR="00F73587" w:rsidRDefault="00E7315F" w:rsidP="00E7315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7B2389">
              <w:rPr>
                <w:rFonts w:asciiTheme="minorHAnsi" w:hAnsiTheme="minorHAnsi"/>
              </w:rPr>
              <w:t xml:space="preserve">Modalverb </w:t>
            </w:r>
            <w:r w:rsidRPr="007B2389">
              <w:rPr>
                <w:rFonts w:asciiTheme="minorHAnsi" w:hAnsiTheme="minorHAnsi"/>
                <w:i/>
              </w:rPr>
              <w:t>mögen</w:t>
            </w:r>
            <w:r w:rsidRPr="007B2389">
              <w:rPr>
                <w:rFonts w:asciiTheme="minorHAnsi" w:hAnsiTheme="minorHAnsi"/>
              </w:rPr>
              <w:t xml:space="preserve">, Verb </w:t>
            </w:r>
            <w:r w:rsidRPr="007B2389">
              <w:rPr>
                <w:rFonts w:asciiTheme="minorHAnsi" w:hAnsiTheme="minorHAnsi"/>
                <w:i/>
              </w:rPr>
              <w:t>haben</w:t>
            </w:r>
            <w:r w:rsidRPr="007B2389">
              <w:rPr>
                <w:rFonts w:asciiTheme="minorHAnsi" w:hAnsiTheme="minorHAnsi"/>
              </w:rPr>
              <w:t xml:space="preserve"> im Infinitiv;</w:t>
            </w:r>
            <w:r>
              <w:rPr>
                <w:rFonts w:asciiTheme="minorHAnsi" w:hAnsiTheme="minorHAnsi"/>
              </w:rPr>
              <w:t xml:space="preserve"> Wortbildung Nomen-Nomen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F15AA5" w14:textId="04B660E4" w:rsidR="00E7315F" w:rsidRDefault="00E7315F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Auswählen</w:t>
            </w:r>
          </w:p>
        </w:tc>
      </w:tr>
      <w:tr w:rsidR="004C1909" w:rsidRPr="00C97748" w14:paraId="4279DBD6" w14:textId="77777777" w:rsidTr="0013295F">
        <w:tc>
          <w:tcPr>
            <w:tcW w:w="1616" w:type="dxa"/>
            <w:tcBorders>
              <w:bottom w:val="single" w:sz="4" w:space="0" w:color="auto"/>
            </w:tcBorders>
            <w:shd w:val="clear" w:color="auto" w:fill="FF505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FF6A6B" w14:textId="5A562895" w:rsidR="001927E6" w:rsidRDefault="001927E6" w:rsidP="001927E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 w:rsidRPr="00C97748">
              <w:rPr>
                <w:rFonts w:asciiTheme="minorHAnsi" w:hAnsiTheme="minorHAnsi"/>
                <w:bCs/>
                <w:iCs/>
              </w:rPr>
              <w:t>Zaubersack</w:t>
            </w:r>
          </w:p>
          <w:p w14:paraId="2333CCD0" w14:textId="19BBFBEE" w:rsidR="0058546A" w:rsidRPr="00C97748" w:rsidRDefault="0058546A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2954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B154FC" w14:textId="43150D10" w:rsidR="0058546A" w:rsidRDefault="001927E6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Zaubersack mit </w:t>
            </w:r>
            <w:r w:rsidR="007D09F3">
              <w:rPr>
                <w:rFonts w:asciiTheme="minorHAnsi" w:hAnsiTheme="minorHAnsi"/>
              </w:rPr>
              <w:t>Bildkarten</w:t>
            </w:r>
            <w:r>
              <w:rPr>
                <w:rFonts w:asciiTheme="minorHAnsi" w:hAnsiTheme="minorHAnsi"/>
              </w:rPr>
              <w:t>.</w:t>
            </w:r>
          </w:p>
          <w:p w14:paraId="778228BA" w14:textId="34678AA1" w:rsidR="0058546A" w:rsidRDefault="0058546A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Fühlen und raten.</w:t>
            </w:r>
          </w:p>
          <w:p w14:paraId="22D432EC" w14:textId="77777777" w:rsidR="001927E6" w:rsidRDefault="001927E6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  <w:p w14:paraId="3C6D4247" w14:textId="41B2513D" w:rsidR="0058546A" w:rsidRDefault="0058546A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Zaubern.</w:t>
            </w:r>
          </w:p>
          <w:p w14:paraId="70E37244" w14:textId="77777777" w:rsidR="001927E6" w:rsidRDefault="001927E6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  <w:p w14:paraId="689F3C6D" w14:textId="73165E5C" w:rsidR="0058546A" w:rsidRDefault="0058546A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Ziehen.</w:t>
            </w:r>
            <w:r w:rsidR="001927E6">
              <w:rPr>
                <w:rFonts w:asciiTheme="minorHAnsi" w:hAnsiTheme="minorHAnsi"/>
              </w:rPr>
              <w:t xml:space="preserve"> </w:t>
            </w:r>
          </w:p>
          <w:p w14:paraId="3C2ED9E5" w14:textId="610078D0" w:rsidR="00403B86" w:rsidRDefault="00403B86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  <w:p w14:paraId="1545078E" w14:textId="28CBF716" w:rsidR="004C1909" w:rsidRPr="001553E6" w:rsidRDefault="00403B86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Die benannten Karten in eine Reihe auf den Boden legen</w:t>
            </w:r>
          </w:p>
        </w:tc>
        <w:tc>
          <w:tcPr>
            <w:tcW w:w="450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F31626" w14:textId="731DD3FC" w:rsidR="0058546A" w:rsidRDefault="0058546A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>Was ist da drin? – xxx.</w:t>
            </w:r>
          </w:p>
          <w:p w14:paraId="72DCC024" w14:textId="77777777" w:rsidR="001927E6" w:rsidRDefault="001927E6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</w:p>
          <w:p w14:paraId="2D4A4CBC" w14:textId="77777777" w:rsidR="001927E6" w:rsidRDefault="001927E6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</w:p>
          <w:p w14:paraId="44F2F4BC" w14:textId="6830A582" w:rsidR="0058546A" w:rsidRPr="00667E7F" w:rsidRDefault="0058546A" w:rsidP="0058546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667E7F">
              <w:rPr>
                <w:rFonts w:asciiTheme="minorHAnsi" w:hAnsiTheme="minorHAnsi"/>
                <w:i/>
                <w:iCs/>
              </w:rPr>
              <w:t>Abra-kadabra, zick und zack – öffne dich, du Zaubersack</w:t>
            </w:r>
            <w:r>
              <w:rPr>
                <w:rFonts w:asciiTheme="minorHAnsi" w:hAnsiTheme="minorHAnsi"/>
                <w:i/>
                <w:iCs/>
              </w:rPr>
              <w:t>!</w:t>
            </w:r>
          </w:p>
          <w:p w14:paraId="7A430603" w14:textId="6C685611" w:rsidR="004C1909" w:rsidRPr="0058546A" w:rsidRDefault="0058546A" w:rsidP="00EA325E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/>
                <w:i/>
                <w:iCs/>
              </w:rPr>
              <w:t xml:space="preserve">Zieh bitte eine </w:t>
            </w:r>
            <w:r w:rsidR="00EA325E">
              <w:rPr>
                <w:rFonts w:asciiTheme="minorHAnsi" w:hAnsiTheme="minorHAnsi"/>
                <w:i/>
                <w:iCs/>
              </w:rPr>
              <w:t>Karte</w:t>
            </w:r>
            <w:r>
              <w:rPr>
                <w:rFonts w:asciiTheme="minorHAnsi" w:hAnsiTheme="minorHAnsi"/>
                <w:i/>
                <w:iCs/>
              </w:rPr>
              <w:t xml:space="preserve"> heraus. – </w:t>
            </w:r>
            <w:r w:rsidR="00CC7CB9">
              <w:rPr>
                <w:rFonts w:asciiTheme="minorHAnsi" w:hAnsiTheme="minorHAnsi"/>
                <w:i/>
                <w:iCs/>
              </w:rPr>
              <w:t>Was</w:t>
            </w:r>
            <w:r>
              <w:rPr>
                <w:rFonts w:asciiTheme="minorHAnsi" w:hAnsiTheme="minorHAnsi"/>
                <w:i/>
                <w:iCs/>
              </w:rPr>
              <w:t xml:space="preserve"> ist das? – </w:t>
            </w:r>
            <w:r w:rsidR="00CC7CB9">
              <w:rPr>
                <w:rFonts w:asciiTheme="minorHAnsi" w:hAnsiTheme="minorHAnsi"/>
                <w:i/>
                <w:iCs/>
              </w:rPr>
              <w:t>Ein</w:t>
            </w:r>
            <w:r w:rsidR="007D09F3">
              <w:rPr>
                <w:rFonts w:asciiTheme="minorHAnsi" w:hAnsiTheme="minorHAnsi"/>
                <w:i/>
                <w:iCs/>
              </w:rPr>
              <w:t>/e</w:t>
            </w:r>
            <w:r w:rsidR="00CC7CB9">
              <w:rPr>
                <w:rFonts w:asciiTheme="minorHAnsi" w:hAnsiTheme="minorHAnsi"/>
                <w:i/>
                <w:iCs/>
              </w:rPr>
              <w:t xml:space="preserve"> </w:t>
            </w:r>
            <w:r w:rsidR="007D09F3">
              <w:rPr>
                <w:rFonts w:asciiTheme="minorHAnsi" w:hAnsiTheme="minorHAnsi"/>
                <w:i/>
                <w:iCs/>
              </w:rPr>
              <w:t>xxx</w:t>
            </w:r>
            <w:r>
              <w:rPr>
                <w:rFonts w:asciiTheme="minorHAnsi" w:hAnsiTheme="minorHAnsi"/>
                <w:i/>
                <w:iCs/>
              </w:rPr>
              <w:t>.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0124D5" w14:textId="61D3CEDC" w:rsidR="00CC7CB9" w:rsidRDefault="002F7D2C" w:rsidP="00CC7CB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was, sein, da drin</w:t>
            </w:r>
            <w:r w:rsidR="00CC7CB9">
              <w:rPr>
                <w:rFonts w:asciiTheme="minorHAnsi" w:hAnsiTheme="minorHAnsi"/>
              </w:rPr>
              <w:t>;</w:t>
            </w:r>
          </w:p>
          <w:p w14:paraId="44F119BA" w14:textId="7E4E5405" w:rsidR="004C1909" w:rsidRPr="001553E6" w:rsidRDefault="00677F33" w:rsidP="007D09F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Zaubersack, öffnen, </w:t>
            </w:r>
            <w:r w:rsidR="00CC7CB9">
              <w:rPr>
                <w:rFonts w:asciiTheme="minorHAnsi" w:hAnsiTheme="minorHAnsi"/>
              </w:rPr>
              <w:t xml:space="preserve">Sache, </w:t>
            </w:r>
            <w:r w:rsidR="007D09F3">
              <w:rPr>
                <w:rFonts w:asciiTheme="minorHAnsi" w:hAnsiTheme="minorHAnsi"/>
              </w:rPr>
              <w:t>herausziehen;</w:t>
            </w:r>
            <w:r>
              <w:rPr>
                <w:rFonts w:asciiTheme="minorHAnsi" w:hAnsiTheme="minorHAnsi"/>
              </w:rPr>
              <w:t xml:space="preserve"> </w:t>
            </w:r>
            <w:r w:rsidR="007D09F3">
              <w:rPr>
                <w:rFonts w:asciiTheme="minorHAnsi" w:hAnsiTheme="minorHAnsi"/>
              </w:rPr>
              <w:t>Pferd, Ei, Marienkäfer, Fisch, Zitrone, Bär, Schwein, Auto, Frosch, Weintraube, Schmetterling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E8E386" w14:textId="47C6227A" w:rsidR="004C1909" w:rsidRPr="001553E6" w:rsidRDefault="00677F33" w:rsidP="00CC7CB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</w:t>
            </w:r>
            <w:r w:rsidR="00CC7CB9">
              <w:rPr>
                <w:rFonts w:asciiTheme="minorHAnsi" w:hAnsiTheme="minorHAnsi"/>
              </w:rPr>
              <w:t>-Frage</w:t>
            </w:r>
            <w:r>
              <w:rPr>
                <w:rFonts w:asciiTheme="minorHAnsi" w:hAnsiTheme="minorHAnsi"/>
              </w:rPr>
              <w:t xml:space="preserve"> </w:t>
            </w:r>
            <w:r w:rsidRPr="00677F33">
              <w:rPr>
                <w:rFonts w:asciiTheme="minorHAnsi" w:hAnsiTheme="minorHAnsi"/>
                <w:i/>
              </w:rPr>
              <w:t>was</w:t>
            </w:r>
            <w:r>
              <w:rPr>
                <w:rFonts w:asciiTheme="minorHAnsi" w:hAnsiTheme="minorHAnsi"/>
              </w:rPr>
              <w:t xml:space="preserve">; Verb </w:t>
            </w:r>
            <w:r w:rsidRPr="00677F33">
              <w:rPr>
                <w:rFonts w:asciiTheme="minorHAnsi" w:hAnsiTheme="minorHAnsi"/>
                <w:i/>
              </w:rPr>
              <w:t>sein</w:t>
            </w:r>
            <w:r>
              <w:rPr>
                <w:rFonts w:asciiTheme="minorHAnsi" w:hAnsiTheme="minorHAnsi"/>
              </w:rPr>
              <w:t xml:space="preserve"> 3.Pers.Sg.; Verben </w:t>
            </w:r>
            <w:r w:rsidRPr="00677F33">
              <w:rPr>
                <w:rFonts w:asciiTheme="minorHAnsi" w:hAnsiTheme="minorHAnsi"/>
                <w:i/>
              </w:rPr>
              <w:t>öffnen</w:t>
            </w:r>
            <w:r>
              <w:rPr>
                <w:rFonts w:asciiTheme="minorHAnsi" w:hAnsiTheme="minorHAnsi"/>
              </w:rPr>
              <w:t xml:space="preserve"> und </w:t>
            </w:r>
            <w:r w:rsidRPr="00677F33">
              <w:rPr>
                <w:rFonts w:asciiTheme="minorHAnsi" w:hAnsiTheme="minorHAnsi"/>
                <w:i/>
              </w:rPr>
              <w:t>herausziehen</w:t>
            </w:r>
            <w:r>
              <w:rPr>
                <w:rFonts w:asciiTheme="minorHAnsi" w:hAnsiTheme="minorHAnsi"/>
              </w:rPr>
              <w:t xml:space="preserve"> im Imperativ 2.Pers.Sg.; </w:t>
            </w:r>
            <w:r w:rsidR="0019322F">
              <w:rPr>
                <w:rFonts w:asciiTheme="minorHAnsi" w:hAnsiTheme="minorHAnsi"/>
              </w:rPr>
              <w:t>u</w:t>
            </w:r>
            <w:bookmarkStart w:id="0" w:name="_GoBack"/>
            <w:bookmarkEnd w:id="0"/>
            <w:r w:rsidR="003A5FE0">
              <w:rPr>
                <w:rFonts w:asciiTheme="minorHAnsi" w:hAnsiTheme="minorHAnsi"/>
              </w:rPr>
              <w:t xml:space="preserve">nbest. Artikel im Nominativ </w:t>
            </w:r>
            <w:r w:rsidR="003A5FE0" w:rsidRPr="003A5FE0">
              <w:rPr>
                <w:rFonts w:asciiTheme="minorHAnsi" w:hAnsiTheme="minorHAnsi"/>
                <w:i/>
              </w:rPr>
              <w:t>ein/e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02DCD3" w14:textId="77777777" w:rsidR="00677F33" w:rsidRDefault="00677F33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Raten</w:t>
            </w:r>
          </w:p>
          <w:p w14:paraId="3AC4904C" w14:textId="77777777" w:rsidR="00677F33" w:rsidRDefault="00677F33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  <w:p w14:paraId="3C2E4A64" w14:textId="77777777" w:rsidR="00677F33" w:rsidRDefault="00677F33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Zaubern</w:t>
            </w:r>
          </w:p>
          <w:p w14:paraId="39400792" w14:textId="77777777" w:rsidR="00677F33" w:rsidRDefault="00677F33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  <w:p w14:paraId="6EF53C5A" w14:textId="77777777" w:rsidR="002D28B5" w:rsidRDefault="00677F33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Aufforderung</w:t>
            </w:r>
          </w:p>
          <w:p w14:paraId="566D8450" w14:textId="679CF114" w:rsidR="004C1909" w:rsidRPr="001553E6" w:rsidRDefault="00CC7CB9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Lehrerfrage-Schülerantwort</w:t>
            </w:r>
          </w:p>
        </w:tc>
      </w:tr>
      <w:tr w:rsidR="00403B86" w:rsidRPr="00C97748" w14:paraId="5621BB7B" w14:textId="77777777" w:rsidTr="0013295F">
        <w:tc>
          <w:tcPr>
            <w:tcW w:w="1616" w:type="dxa"/>
            <w:tcBorders>
              <w:bottom w:val="single" w:sz="4" w:space="0" w:color="auto"/>
            </w:tcBorders>
            <w:shd w:val="clear" w:color="auto" w:fill="FF505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47A51D" w14:textId="7FAF22BA" w:rsidR="00403B86" w:rsidRDefault="00403B86" w:rsidP="00403B8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Gelenkte Sprachübung</w:t>
            </w:r>
            <w:r w:rsidRPr="00C97748">
              <w:rPr>
                <w:rFonts w:asciiTheme="minorHAnsi" w:hAnsiTheme="minorHAnsi"/>
                <w:bCs/>
                <w:iCs/>
              </w:rPr>
              <w:t xml:space="preserve"> </w:t>
            </w:r>
          </w:p>
          <w:p w14:paraId="2107883D" w14:textId="77777777" w:rsidR="00403B86" w:rsidRDefault="00403B86" w:rsidP="00403B8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2954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BF57F8" w14:textId="587A60C4" w:rsidR="00403B86" w:rsidRPr="0013295F" w:rsidRDefault="0013295F" w:rsidP="00403B8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Cs/>
                <w:iCs/>
              </w:rPr>
            </w:pPr>
            <w:r>
              <w:rPr>
                <w:rFonts w:asciiTheme="minorHAnsi" w:hAnsiTheme="minorHAnsi" w:cstheme="minorHAnsi"/>
                <w:bCs/>
                <w:iCs/>
              </w:rPr>
              <w:t>Obstsalat</w:t>
            </w:r>
          </w:p>
          <w:p w14:paraId="389E445E" w14:textId="3B7B2183" w:rsidR="00403B86" w:rsidRPr="005717A8" w:rsidRDefault="00403B86" w:rsidP="00403B8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Alle Kinder suchen sich eine Karte auf dem Boden aus und nehmen sie in die Hand.</w:t>
            </w:r>
          </w:p>
          <w:p w14:paraId="390243FC" w14:textId="0EDCEBF3" w:rsidR="00403B86" w:rsidRDefault="00403B86" w:rsidP="00403B8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  <w:tc>
          <w:tcPr>
            <w:tcW w:w="450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F6DA63" w14:textId="7FF7BF66" w:rsidR="00403B86" w:rsidRPr="00667E7F" w:rsidRDefault="00403B86" w:rsidP="00403B8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</w:rPr>
              <w:t>Es tauschen di</w:t>
            </w:r>
            <w:r w:rsidR="0013295F">
              <w:rPr>
                <w:rFonts w:asciiTheme="minorHAnsi" w:hAnsiTheme="minorHAnsi" w:cstheme="minorHAnsi"/>
                <w:i/>
              </w:rPr>
              <w:t>e Plätze: ART TIER und ART TIER!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24D883" w14:textId="68C9AE27" w:rsidR="00403B86" w:rsidRPr="001553E6" w:rsidRDefault="00403B86" w:rsidP="00403B8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tauschen, Platz; Pferd, Marienkäfer, Fisch, Zitrone, Bär, Schwein, Auto, Frosch, Schmetterling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B92FD8C" w14:textId="55F3878D" w:rsidR="00403B86" w:rsidRPr="001553E6" w:rsidRDefault="00403B86" w:rsidP="00403B8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>Partikel es; Verb tauschen; Plural; best. Art. im Nominativ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15A32D" w14:textId="7AA4090E" w:rsidR="00403B86" w:rsidRPr="001553E6" w:rsidRDefault="00403B86" w:rsidP="00403B8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>Aufforderung</w:t>
            </w:r>
            <w:r w:rsidRPr="001553E6">
              <w:rPr>
                <w:rFonts w:asciiTheme="minorHAnsi" w:hAnsiTheme="minorHAnsi"/>
              </w:rPr>
              <w:t xml:space="preserve"> </w:t>
            </w:r>
          </w:p>
        </w:tc>
      </w:tr>
      <w:tr w:rsidR="007B2389" w:rsidRPr="00C97748" w14:paraId="63749581" w14:textId="77777777" w:rsidTr="0013295F">
        <w:tc>
          <w:tcPr>
            <w:tcW w:w="1616" w:type="dxa"/>
            <w:tcBorders>
              <w:bottom w:val="single" w:sz="4" w:space="0" w:color="auto"/>
            </w:tcBorders>
            <w:shd w:val="clear" w:color="auto" w:fill="B6DDE8" w:themeFill="accent5" w:themeFillTint="66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0383CD" w14:textId="77777777" w:rsidR="00F73587" w:rsidRDefault="007B238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HA ausgeben</w:t>
            </w:r>
            <w:r w:rsidR="00F73587">
              <w:rPr>
                <w:rFonts w:asciiTheme="minorHAnsi" w:hAnsiTheme="minorHAnsi"/>
                <w:bCs/>
                <w:iCs/>
              </w:rPr>
              <w:t xml:space="preserve"> </w:t>
            </w:r>
          </w:p>
          <w:p w14:paraId="072E1F14" w14:textId="3C5F8F3B" w:rsidR="007B2389" w:rsidRPr="00C97748" w:rsidRDefault="00EB2E36" w:rsidP="00EB2E3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>
              <w:rPr>
                <w:rFonts w:asciiTheme="minorHAnsi" w:hAnsiTheme="minorHAnsi"/>
                <w:bCs/>
                <w:iCs/>
              </w:rPr>
              <w:t>AB3</w:t>
            </w:r>
            <w:r w:rsidR="00F73587">
              <w:rPr>
                <w:rFonts w:asciiTheme="minorHAnsi" w:hAnsiTheme="minorHAnsi"/>
                <w:bCs/>
                <w:iCs/>
              </w:rPr>
              <w:t xml:space="preserve"> </w:t>
            </w:r>
            <w:r>
              <w:rPr>
                <w:rFonts w:asciiTheme="minorHAnsi" w:hAnsiTheme="minorHAnsi"/>
                <w:bCs/>
                <w:iCs/>
              </w:rPr>
              <w:t>FARBEN</w:t>
            </w:r>
          </w:p>
        </w:tc>
        <w:tc>
          <w:tcPr>
            <w:tcW w:w="2954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6AEC74" w14:textId="6562EE7F" w:rsidR="007B2389" w:rsidRPr="001553E6" w:rsidRDefault="007B2389" w:rsidP="00EB2E3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AB besprechen. Erstsprachen einbeziehen.</w:t>
            </w:r>
            <w:r w:rsidR="00EB2E36">
              <w:rPr>
                <w:rFonts w:asciiTheme="minorHAnsi" w:hAnsiTheme="minorHAnsi"/>
              </w:rPr>
              <w:t xml:space="preserve"> Arbeitsblatt </w:t>
            </w:r>
            <w:r w:rsidR="00E7315F">
              <w:rPr>
                <w:rFonts w:asciiTheme="minorHAnsi" w:hAnsiTheme="minorHAnsi"/>
              </w:rPr>
              <w:t>ausgeben</w:t>
            </w:r>
            <w:r w:rsidR="00EB2E36">
              <w:rPr>
                <w:rFonts w:asciiTheme="minorHAnsi" w:hAnsiTheme="minorHAnsi"/>
              </w:rPr>
              <w:t>:</w:t>
            </w:r>
          </w:p>
        </w:tc>
        <w:tc>
          <w:tcPr>
            <w:tcW w:w="450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FDDBBC" w14:textId="1F646CCF" w:rsidR="007B2389" w:rsidRPr="00F70696" w:rsidRDefault="007B2389" w:rsidP="00EB2E3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F70696">
              <w:rPr>
                <w:rFonts w:asciiTheme="minorHAnsi" w:hAnsiTheme="minorHAnsi"/>
                <w:i/>
                <w:iCs/>
              </w:rPr>
              <w:t xml:space="preserve">Ich möchte bitte </w:t>
            </w:r>
            <w:r w:rsidR="00E7315F">
              <w:rPr>
                <w:rFonts w:asciiTheme="minorHAnsi" w:hAnsiTheme="minorHAnsi"/>
                <w:i/>
                <w:iCs/>
              </w:rPr>
              <w:t>ein Blatt</w:t>
            </w:r>
            <w:r w:rsidRPr="00F70696">
              <w:rPr>
                <w:rFonts w:asciiTheme="minorHAnsi" w:hAnsiTheme="minorHAnsi"/>
                <w:i/>
                <w:iCs/>
              </w:rPr>
              <w:t xml:space="preserve"> (haben).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E37A9D" w14:textId="02D5A772" w:rsidR="007B2389" w:rsidRPr="001553E6" w:rsidRDefault="007B2389" w:rsidP="00EB2E3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Blatt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E39F2C" w14:textId="4BC2CFCE" w:rsidR="007B2389" w:rsidRPr="001553E6" w:rsidRDefault="007B2389" w:rsidP="00EB2E3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7B2389">
              <w:rPr>
                <w:rFonts w:asciiTheme="minorHAnsi" w:hAnsiTheme="minorHAnsi"/>
              </w:rPr>
              <w:t xml:space="preserve">Modalverb </w:t>
            </w:r>
            <w:r w:rsidRPr="007B2389">
              <w:rPr>
                <w:rFonts w:asciiTheme="minorHAnsi" w:hAnsiTheme="minorHAnsi"/>
                <w:i/>
              </w:rPr>
              <w:t>mögen</w:t>
            </w:r>
            <w:r w:rsidRPr="007B2389">
              <w:rPr>
                <w:rFonts w:asciiTheme="minorHAnsi" w:hAnsiTheme="minorHAnsi"/>
              </w:rPr>
              <w:t xml:space="preserve">, Verb </w:t>
            </w:r>
            <w:r w:rsidRPr="007B2389">
              <w:rPr>
                <w:rFonts w:asciiTheme="minorHAnsi" w:hAnsiTheme="minorHAnsi"/>
                <w:i/>
              </w:rPr>
              <w:t>haben</w:t>
            </w:r>
            <w:r w:rsidRPr="007B2389">
              <w:rPr>
                <w:rFonts w:asciiTheme="minorHAnsi" w:hAnsiTheme="minorHAnsi"/>
              </w:rPr>
              <w:t xml:space="preserve"> im Infinitiv; </w:t>
            </w:r>
            <w:r w:rsidR="00E7315F">
              <w:rPr>
                <w:rFonts w:asciiTheme="minorHAnsi" w:hAnsiTheme="minorHAnsi"/>
              </w:rPr>
              <w:t>Nomen</w:t>
            </w:r>
            <w:r>
              <w:rPr>
                <w:rFonts w:asciiTheme="minorHAnsi" w:hAnsiTheme="minorHAnsi"/>
              </w:rPr>
              <w:t xml:space="preserve"> im </w:t>
            </w:r>
            <w:r w:rsidR="00EB2E36">
              <w:rPr>
                <w:rFonts w:asciiTheme="minorHAnsi" w:hAnsiTheme="minorHAnsi"/>
              </w:rPr>
              <w:t>Sg.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5E0F0F" w14:textId="1BC50AAA" w:rsidR="007B2389" w:rsidRPr="001553E6" w:rsidRDefault="007B238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Bitte</w:t>
            </w:r>
          </w:p>
        </w:tc>
      </w:tr>
      <w:tr w:rsidR="007B2389" w:rsidRPr="00C97748" w14:paraId="662F13D5" w14:textId="77777777" w:rsidTr="0013295F">
        <w:tc>
          <w:tcPr>
            <w:tcW w:w="1616" w:type="dxa"/>
            <w:tcBorders>
              <w:bottom w:val="single" w:sz="4" w:space="0" w:color="auto"/>
            </w:tcBorders>
            <w:shd w:val="clear" w:color="auto" w:fill="C2D69B" w:themeFill="accent3" w:themeFillTint="9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4633FB" w14:textId="781F9B05" w:rsidR="007B2389" w:rsidRPr="0013295F" w:rsidRDefault="007B238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Cs/>
                <w:iCs/>
              </w:rPr>
            </w:pPr>
            <w:r w:rsidRPr="0013295F">
              <w:rPr>
                <w:rFonts w:asciiTheme="minorHAnsi" w:hAnsiTheme="minorHAnsi"/>
                <w:bCs/>
                <w:iCs/>
              </w:rPr>
              <w:t>Abschluss</w:t>
            </w:r>
          </w:p>
        </w:tc>
        <w:tc>
          <w:tcPr>
            <w:tcW w:w="2954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450837" w14:textId="08AEE972" w:rsidR="007B2389" w:rsidRDefault="007B238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Tschuff-Eisenbahn (zusammen)</w:t>
            </w:r>
            <w:r w:rsidR="00E7315F">
              <w:rPr>
                <w:rFonts w:asciiTheme="minorHAnsi" w:hAnsiTheme="minorHAnsi"/>
              </w:rPr>
              <w:t xml:space="preserve"> mit Band</w:t>
            </w:r>
          </w:p>
        </w:tc>
        <w:tc>
          <w:tcPr>
            <w:tcW w:w="450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58EC43" w14:textId="029170A4" w:rsidR="007B2389" w:rsidRPr="00CA5A40" w:rsidRDefault="007B238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i/>
                <w:iCs/>
              </w:rPr>
            </w:pPr>
            <w:r w:rsidRPr="00CA5A40">
              <w:rPr>
                <w:rFonts w:asciiTheme="minorHAnsi" w:hAnsiTheme="minorHAnsi"/>
                <w:i/>
                <w:iCs/>
              </w:rPr>
              <w:t xml:space="preserve">Tschuff-tschuff-tschuff die Eisenbahn – Wer will mit nach Hause fahr’n? – Alleine fahren woll’n wir nicht – Da nehmen wir </w:t>
            </w:r>
            <w:r>
              <w:rPr>
                <w:rFonts w:asciiTheme="minorHAnsi" w:hAnsiTheme="minorHAnsi"/>
                <w:i/>
                <w:iCs/>
              </w:rPr>
              <w:t>alle Kinder</w:t>
            </w:r>
            <w:r w:rsidRPr="00CA5A40">
              <w:rPr>
                <w:rFonts w:asciiTheme="minorHAnsi" w:hAnsiTheme="minorHAnsi"/>
                <w:i/>
                <w:iCs/>
              </w:rPr>
              <w:t xml:space="preserve"> mit.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6CAEB6" w14:textId="01EDB823" w:rsidR="007B2389" w:rsidRPr="001553E6" w:rsidRDefault="00967816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Eisenbahn; wer; wollen; nach Hause; alle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777D4B" w14:textId="464CDB94" w:rsidR="007B2389" w:rsidRPr="009616BE" w:rsidRDefault="007B238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sz w:val="16"/>
              </w:rPr>
            </w:pPr>
            <w:r w:rsidRPr="0013295F">
              <w:rPr>
                <w:rFonts w:asciiTheme="minorHAnsi" w:hAnsiTheme="minorHAnsi"/>
              </w:rPr>
              <w:t>Präposition nach; Modalverb wollen; trennbares Verb mitnehmen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0E85C8" w14:textId="5178BA9A" w:rsidR="007B2389" w:rsidRPr="001553E6" w:rsidRDefault="007B2389" w:rsidP="007B238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</w:p>
        </w:tc>
      </w:tr>
    </w:tbl>
    <w:p w14:paraId="3718CBD7" w14:textId="77777777" w:rsidR="00A06C16" w:rsidRPr="00A31C1B" w:rsidRDefault="00A06C16">
      <w:pPr>
        <w:pStyle w:val="Kopfzeile"/>
        <w:tabs>
          <w:tab w:val="clear" w:pos="4536"/>
          <w:tab w:val="clear" w:pos="9072"/>
        </w:tabs>
        <w:rPr>
          <w:rFonts w:asciiTheme="minorHAnsi" w:hAnsiTheme="minorHAnsi"/>
        </w:rPr>
      </w:pPr>
    </w:p>
    <w:sectPr w:rsidR="00A06C16" w:rsidRPr="00A31C1B" w:rsidSect="00623993">
      <w:footerReference w:type="even" r:id="rId10"/>
      <w:footerReference w:type="default" r:id="rId11"/>
      <w:pgSz w:w="16838" w:h="11906" w:orient="landscape" w:code="9"/>
      <w:pgMar w:top="567" w:right="1134" w:bottom="567" w:left="1134" w:header="720" w:footer="33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0AE8FC" w14:textId="77777777" w:rsidR="006F64AD" w:rsidRDefault="006F64AD">
      <w:r>
        <w:separator/>
      </w:r>
    </w:p>
  </w:endnote>
  <w:endnote w:type="continuationSeparator" w:id="0">
    <w:p w14:paraId="49F27525" w14:textId="77777777" w:rsidR="006F64AD" w:rsidRDefault="006F6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94E268" w14:textId="77777777" w:rsidR="00A06C16" w:rsidRDefault="000C1DAA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A06C16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A06C16">
      <w:rPr>
        <w:rStyle w:val="Seitenzahl"/>
        <w:noProof/>
      </w:rPr>
      <w:t>1</w:t>
    </w:r>
    <w:r>
      <w:rPr>
        <w:rStyle w:val="Seitenzahl"/>
      </w:rPr>
      <w:fldChar w:fldCharType="end"/>
    </w:r>
  </w:p>
  <w:p w14:paraId="34BE855A" w14:textId="77777777" w:rsidR="00A06C16" w:rsidRDefault="00A06C1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FC69F3" w14:textId="77777777" w:rsidR="00A06C16" w:rsidRDefault="00A06C16">
    <w:pPr>
      <w:pStyle w:val="Fuzeile"/>
      <w:jc w:val="right"/>
    </w:pPr>
    <w:r>
      <w:rPr>
        <w:rFonts w:ascii="Arial" w:hAnsi="Arial" w:cs="Arial"/>
        <w:sz w:val="16"/>
      </w:rPr>
      <w:t>© Zentrum für kindliche Mehrsprachigkeit e.V. - Fortbildungsunterlagen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0B0098" w14:textId="77777777" w:rsidR="006F64AD" w:rsidRDefault="006F64AD">
      <w:r>
        <w:separator/>
      </w:r>
    </w:p>
  </w:footnote>
  <w:footnote w:type="continuationSeparator" w:id="0">
    <w:p w14:paraId="6239EB4A" w14:textId="77777777" w:rsidR="006F64AD" w:rsidRDefault="006F64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E1069D"/>
    <w:multiLevelType w:val="hybridMultilevel"/>
    <w:tmpl w:val="45F8B15A"/>
    <w:lvl w:ilvl="0" w:tplc="D4ECE2BE">
      <w:start w:val="1"/>
      <w:numFmt w:val="decimal"/>
      <w:lvlText w:val="%1-"/>
      <w:lvlJc w:val="left"/>
      <w:pPr>
        <w:ind w:left="795" w:hanging="43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attachedTemplate r:id="rId1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658"/>
    <w:rsid w:val="00010BC7"/>
    <w:rsid w:val="000B0A95"/>
    <w:rsid w:val="000B4B62"/>
    <w:rsid w:val="000C1DAA"/>
    <w:rsid w:val="0013295F"/>
    <w:rsid w:val="001553E6"/>
    <w:rsid w:val="00171117"/>
    <w:rsid w:val="001927E6"/>
    <w:rsid w:val="0019322F"/>
    <w:rsid w:val="001D5A73"/>
    <w:rsid w:val="00217693"/>
    <w:rsid w:val="002328B4"/>
    <w:rsid w:val="002554BE"/>
    <w:rsid w:val="002877AF"/>
    <w:rsid w:val="002C2161"/>
    <w:rsid w:val="002D28B5"/>
    <w:rsid w:val="002F7D2C"/>
    <w:rsid w:val="00301B16"/>
    <w:rsid w:val="00376533"/>
    <w:rsid w:val="0039473D"/>
    <w:rsid w:val="003A5FE0"/>
    <w:rsid w:val="00403B86"/>
    <w:rsid w:val="00423E2B"/>
    <w:rsid w:val="00481DC3"/>
    <w:rsid w:val="004C1909"/>
    <w:rsid w:val="004D393D"/>
    <w:rsid w:val="00533B82"/>
    <w:rsid w:val="0058546A"/>
    <w:rsid w:val="005A3B9B"/>
    <w:rsid w:val="005A54D7"/>
    <w:rsid w:val="00623993"/>
    <w:rsid w:val="00624297"/>
    <w:rsid w:val="00656658"/>
    <w:rsid w:val="00667E7F"/>
    <w:rsid w:val="00677F33"/>
    <w:rsid w:val="006C0FF8"/>
    <w:rsid w:val="006C79B4"/>
    <w:rsid w:val="006F64AD"/>
    <w:rsid w:val="00703F47"/>
    <w:rsid w:val="007B2389"/>
    <w:rsid w:val="007D09F3"/>
    <w:rsid w:val="00802433"/>
    <w:rsid w:val="008B5537"/>
    <w:rsid w:val="008E1BB1"/>
    <w:rsid w:val="00922294"/>
    <w:rsid w:val="00927D1D"/>
    <w:rsid w:val="00947BC9"/>
    <w:rsid w:val="00956318"/>
    <w:rsid w:val="009616BE"/>
    <w:rsid w:val="00967816"/>
    <w:rsid w:val="00990864"/>
    <w:rsid w:val="00A06C16"/>
    <w:rsid w:val="00A31C1B"/>
    <w:rsid w:val="00A67A65"/>
    <w:rsid w:val="00B527D3"/>
    <w:rsid w:val="00BB7E49"/>
    <w:rsid w:val="00C97748"/>
    <w:rsid w:val="00CA5A40"/>
    <w:rsid w:val="00CA7C73"/>
    <w:rsid w:val="00CC7CB9"/>
    <w:rsid w:val="00D7054F"/>
    <w:rsid w:val="00DB323A"/>
    <w:rsid w:val="00E27C2A"/>
    <w:rsid w:val="00E40436"/>
    <w:rsid w:val="00E7315F"/>
    <w:rsid w:val="00EA325E"/>
    <w:rsid w:val="00EB2E36"/>
    <w:rsid w:val="00EE2CEA"/>
    <w:rsid w:val="00F1641C"/>
    <w:rsid w:val="00F20FA0"/>
    <w:rsid w:val="00F70696"/>
    <w:rsid w:val="00F73587"/>
    <w:rsid w:val="00F91B7C"/>
    <w:rsid w:val="3B12C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4E7067"/>
  <w15:docId w15:val="{9D40A734-E25B-47A5-8942-43A8B15A5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47BC9"/>
    <w:rPr>
      <w:sz w:val="24"/>
      <w:szCs w:val="24"/>
      <w:lang w:eastAsia="en-US"/>
    </w:rPr>
  </w:style>
  <w:style w:type="paragraph" w:styleId="berschrift5">
    <w:name w:val="heading 5"/>
    <w:basedOn w:val="Standard"/>
    <w:next w:val="Standard"/>
    <w:qFormat/>
    <w:rsid w:val="00947BC9"/>
    <w:pPr>
      <w:keepNext/>
      <w:outlineLvl w:val="4"/>
    </w:pPr>
    <w:rPr>
      <w:rFonts w:ascii="Arial" w:hAnsi="Arial"/>
      <w:b/>
      <w:sz w:val="26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947BC9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Fuzeile">
    <w:name w:val="footer"/>
    <w:basedOn w:val="Standard"/>
    <w:semiHidden/>
    <w:rsid w:val="00947BC9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Seitenzahl">
    <w:name w:val="page number"/>
    <w:basedOn w:val="Absatz-Standardschriftart"/>
    <w:semiHidden/>
    <w:rsid w:val="00947BC9"/>
  </w:style>
  <w:style w:type="paragraph" w:styleId="Textkrper">
    <w:name w:val="Body Text"/>
    <w:basedOn w:val="Standard"/>
    <w:semiHidden/>
    <w:rsid w:val="00947BC9"/>
    <w:rPr>
      <w:rFonts w:ascii="Arial" w:hAnsi="Arial" w:cs="Arial"/>
      <w:b/>
      <w:bCs/>
      <w:sz w:val="22"/>
    </w:rPr>
  </w:style>
  <w:style w:type="table" w:styleId="Tabellenraster">
    <w:name w:val="Table Grid"/>
    <w:basedOn w:val="NormaleTabelle"/>
    <w:uiPriority w:val="59"/>
    <w:rsid w:val="00E27C2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  <w:rsid w:val="00481DC3"/>
    <w:rPr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1DC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1DC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KIKUS%20Kurse%20Deutsch\KIKUS%20Deutsch%202016_17\00_UNTERLAGEN_Kursleitungen_16-17\06_KL_PLANUNG-PROTOKOLL_KIKUS-Stunde_Vorlage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2FFF88ABD9094C9AECC7470D115A5A" ma:contentTypeVersion="14" ma:contentTypeDescription="Ein neues Dokument erstellen." ma:contentTypeScope="" ma:versionID="d48aabc493cd3593da0af151d2598378">
  <xsd:schema xmlns:xsd="http://www.w3.org/2001/XMLSchema" xmlns:xs="http://www.w3.org/2001/XMLSchema" xmlns:p="http://schemas.microsoft.com/office/2006/metadata/properties" xmlns:ns3="dab44f8e-26cf-46d3-af1f-96965fa5bef2" xmlns:ns4="a33edf54-a451-46b6-9780-7e36ea76967d" targetNamespace="http://schemas.microsoft.com/office/2006/metadata/properties" ma:root="true" ma:fieldsID="77beb238a8c18c37f1deb3044de1d64c" ns3:_="" ns4:_="">
    <xsd:import namespace="dab44f8e-26cf-46d3-af1f-96965fa5bef2"/>
    <xsd:import namespace="a33edf54-a451-46b6-9780-7e36ea76967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b44f8e-26cf-46d3-af1f-96965fa5be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edf54-a451-46b6-9780-7e36ea76967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C32C84-BC40-49DC-84D9-E7FAEA0514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8073EE6-6406-44EA-B479-B571D84A26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9E2EE5-B9A7-4902-9C5E-F850245D48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b44f8e-26cf-46d3-af1f-96965fa5bef2"/>
    <ds:schemaRef ds:uri="a33edf54-a451-46b6-9780-7e36ea7696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06_KL_PLANUNG-PROTOKOLL_KIKUS-Stunde_Vorlage</Template>
  <TotalTime>0</TotalTime>
  <Pages>2</Pages>
  <Words>571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PLANUNG / PROTOKOLL</vt:lpstr>
    </vt:vector>
  </TitlesOfParts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PLANUNG / PROTOKOLL</dc:title>
  <dc:creator>Edgardis Garlin</dc:creator>
  <cp:lastModifiedBy>edgaris</cp:lastModifiedBy>
  <cp:revision>3</cp:revision>
  <cp:lastPrinted>2022-11-18T13:22:00Z</cp:lastPrinted>
  <dcterms:created xsi:type="dcterms:W3CDTF">2024-10-23T12:33:00Z</dcterms:created>
  <dcterms:modified xsi:type="dcterms:W3CDTF">2024-10-23T12:34:00Z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0x010100CE2FFF88ABD9094C9AECC7470D115A5A</vt:lpwstr>
  </property>
</Properties>
</file>