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3EBE2" w14:textId="316B1B33" w:rsidR="00A06C16" w:rsidRPr="00A31C1B" w:rsidRDefault="3B12C608" w:rsidP="3B12C60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bCs/>
          <w:sz w:val="40"/>
          <w:szCs w:val="40"/>
        </w:rPr>
      </w:pPr>
      <w:r w:rsidRPr="3B12C608">
        <w:rPr>
          <w:rFonts w:asciiTheme="minorHAnsi" w:hAnsiTheme="minorHAnsi"/>
          <w:b/>
          <w:bCs/>
          <w:sz w:val="40"/>
          <w:szCs w:val="40"/>
        </w:rPr>
        <w:t>KIKUS Planung | Protokoll</w:t>
      </w:r>
    </w:p>
    <w:p w14:paraId="59CCF526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1457"/>
        <w:gridCol w:w="968"/>
        <w:gridCol w:w="1952"/>
        <w:gridCol w:w="1309"/>
        <w:gridCol w:w="3072"/>
        <w:gridCol w:w="897"/>
        <w:gridCol w:w="3543"/>
      </w:tblGrid>
      <w:tr w:rsidR="00E27C2A" w:rsidRPr="00A31C1B" w14:paraId="56B9C9DB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6E5878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Einrichtung / Kurs: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4E8DF068" w14:textId="4D370C20" w:rsidR="00E27C2A" w:rsidRPr="00A31C1B" w:rsidRDefault="00E6676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Grundschulkurs (5-7 Jahre)</w:t>
            </w:r>
          </w:p>
        </w:tc>
        <w:tc>
          <w:tcPr>
            <w:tcW w:w="1309" w:type="dxa"/>
            <w:tcBorders>
              <w:bottom w:val="single" w:sz="4" w:space="0" w:color="000000"/>
              <w:right w:val="nil"/>
            </w:tcBorders>
            <w:vAlign w:val="center"/>
          </w:tcPr>
          <w:p w14:paraId="364CAAD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Kursleitung:</w:t>
            </w:r>
          </w:p>
        </w:tc>
        <w:tc>
          <w:tcPr>
            <w:tcW w:w="3072" w:type="dxa"/>
            <w:tcBorders>
              <w:left w:val="nil"/>
              <w:bottom w:val="single" w:sz="4" w:space="0" w:color="000000"/>
            </w:tcBorders>
            <w:vAlign w:val="center"/>
          </w:tcPr>
          <w:p w14:paraId="36439509" w14:textId="2B1E1825" w:rsidR="00E27C2A" w:rsidRPr="00A31C1B" w:rsidRDefault="00E6676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897" w:type="dxa"/>
            <w:tcBorders>
              <w:bottom w:val="single" w:sz="4" w:space="0" w:color="000000"/>
              <w:right w:val="nil"/>
            </w:tcBorders>
            <w:vAlign w:val="center"/>
          </w:tcPr>
          <w:p w14:paraId="59B94F50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Beisitz:</w:t>
            </w:r>
          </w:p>
        </w:tc>
        <w:tc>
          <w:tcPr>
            <w:tcW w:w="3543" w:type="dxa"/>
            <w:tcBorders>
              <w:left w:val="nil"/>
              <w:bottom w:val="single" w:sz="4" w:space="0" w:color="000000"/>
            </w:tcBorders>
            <w:vAlign w:val="center"/>
          </w:tcPr>
          <w:p w14:paraId="3524901F" w14:textId="5F58A705" w:rsidR="00E27C2A" w:rsidRPr="00A31C1B" w:rsidRDefault="00E6676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</w:tr>
      <w:tr w:rsidR="00E27C2A" w:rsidRPr="00A31C1B" w14:paraId="4988CCAA" w14:textId="77777777" w:rsidTr="00990864">
        <w:tc>
          <w:tcPr>
            <w:tcW w:w="1652" w:type="dxa"/>
            <w:tcBorders>
              <w:bottom w:val="single" w:sz="4" w:space="0" w:color="000000"/>
              <w:right w:val="nil"/>
            </w:tcBorders>
            <w:vAlign w:val="center"/>
          </w:tcPr>
          <w:p w14:paraId="3081B32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Nummer der Stunde:</w:t>
            </w:r>
          </w:p>
        </w:tc>
        <w:tc>
          <w:tcPr>
            <w:tcW w:w="1457" w:type="dxa"/>
            <w:tcBorders>
              <w:left w:val="nil"/>
              <w:bottom w:val="single" w:sz="4" w:space="0" w:color="000000"/>
            </w:tcBorders>
            <w:vAlign w:val="center"/>
          </w:tcPr>
          <w:p w14:paraId="7AC365F0" w14:textId="3314CF99" w:rsidR="00E27C2A" w:rsidRPr="00A31C1B" w:rsidRDefault="00F030D8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968" w:type="dxa"/>
            <w:tcBorders>
              <w:bottom w:val="single" w:sz="4" w:space="0" w:color="000000"/>
              <w:right w:val="nil"/>
            </w:tcBorders>
            <w:vAlign w:val="center"/>
          </w:tcPr>
          <w:p w14:paraId="352AA8EA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Datum:</w:t>
            </w:r>
          </w:p>
        </w:tc>
        <w:tc>
          <w:tcPr>
            <w:tcW w:w="1952" w:type="dxa"/>
            <w:tcBorders>
              <w:left w:val="nil"/>
              <w:bottom w:val="single" w:sz="4" w:space="0" w:color="000000"/>
            </w:tcBorders>
            <w:vAlign w:val="center"/>
          </w:tcPr>
          <w:p w14:paraId="409EF53F" w14:textId="7FE85480" w:rsidR="00E27C2A" w:rsidRPr="00A31C1B" w:rsidRDefault="00E6676A" w:rsidP="00F20FA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1309" w:type="dxa"/>
            <w:vMerge w:val="restart"/>
            <w:tcBorders>
              <w:right w:val="nil"/>
            </w:tcBorders>
            <w:vAlign w:val="center"/>
          </w:tcPr>
          <w:p w14:paraId="2D333C5E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Materialien:</w:t>
            </w:r>
          </w:p>
        </w:tc>
        <w:tc>
          <w:tcPr>
            <w:tcW w:w="7512" w:type="dxa"/>
            <w:gridSpan w:val="3"/>
            <w:vMerge w:val="restart"/>
            <w:tcBorders>
              <w:left w:val="nil"/>
            </w:tcBorders>
            <w:vAlign w:val="center"/>
          </w:tcPr>
          <w:p w14:paraId="05668855" w14:textId="5CBCA248" w:rsidR="00C97748" w:rsidRPr="00A31C1B" w:rsidRDefault="00563F6B" w:rsidP="00E667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563F6B">
              <w:rPr>
                <w:rFonts w:asciiTheme="minorHAnsi" w:hAnsiTheme="minorHAnsi"/>
                <w:b/>
              </w:rPr>
              <w:t>Stofftier „Eierlegende Wollmilchsau“</w:t>
            </w:r>
            <w:r w:rsidR="00703F47" w:rsidRPr="00563F6B">
              <w:rPr>
                <w:rFonts w:asciiTheme="minorHAnsi" w:hAnsiTheme="minorHAnsi"/>
                <w:b/>
              </w:rPr>
              <w:t xml:space="preserve">, Fotos der Kinder an der Tafel; </w:t>
            </w:r>
            <w:r w:rsidR="00E27C2A" w:rsidRPr="00563F6B">
              <w:rPr>
                <w:rFonts w:asciiTheme="minorHAnsi" w:hAnsiTheme="minorHAnsi"/>
                <w:b/>
              </w:rPr>
              <w:t>Zaubersack</w:t>
            </w:r>
            <w:r w:rsidR="00C97748" w:rsidRPr="00563F6B">
              <w:rPr>
                <w:rFonts w:asciiTheme="minorHAnsi" w:hAnsiTheme="minorHAnsi"/>
                <w:b/>
              </w:rPr>
              <w:t>, Mimi</w:t>
            </w:r>
            <w:r w:rsidR="00E6676A">
              <w:rPr>
                <w:rFonts w:asciiTheme="minorHAnsi" w:hAnsiTheme="minorHAnsi"/>
                <w:b/>
              </w:rPr>
              <w:t xml:space="preserve"> </w:t>
            </w:r>
            <w:r w:rsidR="00C97748" w:rsidRPr="00563F6B">
              <w:rPr>
                <w:rFonts w:asciiTheme="minorHAnsi" w:hAnsiTheme="minorHAnsi"/>
                <w:b/>
              </w:rPr>
              <w:t>&amp;</w:t>
            </w:r>
            <w:r w:rsidR="00E6676A">
              <w:rPr>
                <w:rFonts w:asciiTheme="minorHAnsi" w:hAnsiTheme="minorHAnsi"/>
                <w:b/>
              </w:rPr>
              <w:t xml:space="preserve"> </w:t>
            </w:r>
            <w:r w:rsidR="00C97748" w:rsidRPr="00563F6B">
              <w:rPr>
                <w:rFonts w:asciiTheme="minorHAnsi" w:hAnsiTheme="minorHAnsi"/>
                <w:b/>
              </w:rPr>
              <w:t>Momo, Verbi</w:t>
            </w:r>
            <w:r w:rsidR="00E6676A">
              <w:rPr>
                <w:rFonts w:asciiTheme="minorHAnsi" w:hAnsiTheme="minorHAnsi"/>
                <w:b/>
              </w:rPr>
              <w:t>-Puppe</w:t>
            </w:r>
            <w:r w:rsidR="00C97748" w:rsidRPr="00563F6B">
              <w:rPr>
                <w:rFonts w:asciiTheme="minorHAnsi" w:hAnsiTheme="minorHAnsi"/>
                <w:b/>
              </w:rPr>
              <w:t xml:space="preserve">, </w:t>
            </w:r>
            <w:r w:rsidR="004C1909" w:rsidRPr="00563F6B">
              <w:rPr>
                <w:rFonts w:asciiTheme="minorHAnsi" w:hAnsiTheme="minorHAnsi"/>
                <w:b/>
              </w:rPr>
              <w:t>Stempel (</w:t>
            </w:r>
            <w:r w:rsidRPr="00563F6B">
              <w:rPr>
                <w:rFonts w:asciiTheme="minorHAnsi" w:hAnsiTheme="minorHAnsi"/>
                <w:b/>
              </w:rPr>
              <w:t>Maus</w:t>
            </w:r>
            <w:r w:rsidR="004C1909" w:rsidRPr="00563F6B">
              <w:rPr>
                <w:rFonts w:asciiTheme="minorHAnsi" w:hAnsiTheme="minorHAnsi"/>
                <w:b/>
              </w:rPr>
              <w:t>)</w:t>
            </w:r>
            <w:r w:rsidR="00F73587" w:rsidRPr="00563F6B">
              <w:rPr>
                <w:rFonts w:asciiTheme="minorHAnsi" w:hAnsiTheme="minorHAnsi"/>
                <w:b/>
              </w:rPr>
              <w:t xml:space="preserve">; </w:t>
            </w:r>
            <w:r w:rsidR="00E40436" w:rsidRPr="00563F6B">
              <w:rPr>
                <w:rFonts w:asciiTheme="minorHAnsi" w:hAnsiTheme="minorHAnsi"/>
                <w:b/>
              </w:rPr>
              <w:t>Bildkarten Objekte</w:t>
            </w:r>
            <w:r w:rsidR="009A00D5">
              <w:rPr>
                <w:rFonts w:asciiTheme="minorHAnsi" w:hAnsiTheme="minorHAnsi"/>
                <w:b/>
              </w:rPr>
              <w:t xml:space="preserve"> (sw mit Artikelpunkt)</w:t>
            </w:r>
            <w:r w:rsidR="00E40436" w:rsidRPr="00563F6B">
              <w:rPr>
                <w:rFonts w:asciiTheme="minorHAnsi" w:hAnsiTheme="minorHAnsi"/>
                <w:b/>
              </w:rPr>
              <w:t xml:space="preserve"> &amp; Farben passend zum AB</w:t>
            </w:r>
            <w:r w:rsidR="00E6676A">
              <w:rPr>
                <w:rFonts w:asciiTheme="minorHAnsi" w:hAnsiTheme="minorHAnsi"/>
                <w:b/>
              </w:rPr>
              <w:t xml:space="preserve"> FARBEN (Set </w:t>
            </w:r>
            <w:r w:rsidR="00E40436" w:rsidRPr="00563F6B">
              <w:rPr>
                <w:rFonts w:asciiTheme="minorHAnsi" w:hAnsiTheme="minorHAnsi"/>
                <w:b/>
              </w:rPr>
              <w:t>3</w:t>
            </w:r>
            <w:r w:rsidR="00E6676A">
              <w:rPr>
                <w:rFonts w:asciiTheme="minorHAnsi" w:hAnsiTheme="minorHAnsi"/>
                <w:b/>
              </w:rPr>
              <w:t>)</w:t>
            </w:r>
            <w:r w:rsidR="00E40436" w:rsidRPr="00563F6B">
              <w:rPr>
                <w:rFonts w:asciiTheme="minorHAnsi" w:hAnsiTheme="minorHAnsi"/>
                <w:b/>
              </w:rPr>
              <w:t xml:space="preserve"> + Verbkarte „sein“, </w:t>
            </w:r>
            <w:r w:rsidRPr="00563F6B">
              <w:rPr>
                <w:rFonts w:asciiTheme="minorHAnsi" w:hAnsiTheme="minorHAnsi"/>
                <w:b/>
              </w:rPr>
              <w:t xml:space="preserve">Mitmach-Buch </w:t>
            </w:r>
            <w:r w:rsidR="00E6676A">
              <w:rPr>
                <w:rFonts w:asciiTheme="minorHAnsi" w:hAnsiTheme="minorHAnsi"/>
                <w:b/>
              </w:rPr>
              <w:t>„</w:t>
            </w:r>
            <w:r w:rsidRPr="00563F6B">
              <w:rPr>
                <w:rFonts w:asciiTheme="minorHAnsi" w:hAnsiTheme="minorHAnsi"/>
                <w:b/>
              </w:rPr>
              <w:t>Farben</w:t>
            </w:r>
            <w:r w:rsidR="00E6676A">
              <w:rPr>
                <w:rFonts w:asciiTheme="minorHAnsi" w:hAnsiTheme="minorHAnsi"/>
                <w:b/>
              </w:rPr>
              <w:t>“</w:t>
            </w:r>
            <w:r w:rsidRPr="00563F6B">
              <w:rPr>
                <w:rFonts w:asciiTheme="minorHAnsi" w:hAnsiTheme="minorHAnsi"/>
                <w:b/>
              </w:rPr>
              <w:t xml:space="preserve">, </w:t>
            </w:r>
            <w:r w:rsidR="00E40436" w:rsidRPr="00563F6B">
              <w:rPr>
                <w:rFonts w:asciiTheme="minorHAnsi" w:hAnsiTheme="minorHAnsi"/>
                <w:b/>
              </w:rPr>
              <w:t>AB</w:t>
            </w:r>
            <w:r w:rsidR="00EB2E36" w:rsidRPr="00563F6B">
              <w:rPr>
                <w:rFonts w:asciiTheme="minorHAnsi" w:hAnsiTheme="minorHAnsi"/>
                <w:b/>
              </w:rPr>
              <w:t xml:space="preserve"> </w:t>
            </w:r>
            <w:r w:rsidRPr="00563F6B">
              <w:rPr>
                <w:rFonts w:asciiTheme="minorHAnsi" w:hAnsiTheme="minorHAnsi"/>
                <w:b/>
              </w:rPr>
              <w:t>LIEBLINGSTIER</w:t>
            </w:r>
            <w:r w:rsidR="00E6676A">
              <w:rPr>
                <w:rFonts w:asciiTheme="minorHAnsi" w:hAnsiTheme="minorHAnsi"/>
                <w:b/>
              </w:rPr>
              <w:t xml:space="preserve"> (Set 3)</w:t>
            </w:r>
          </w:p>
        </w:tc>
      </w:tr>
      <w:tr w:rsidR="00E27C2A" w:rsidRPr="00A31C1B" w14:paraId="7A784FD8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02080E8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Übergeordnetes Thema: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19FE1462" w14:textId="64680C44" w:rsidR="00E27C2A" w:rsidRPr="00A31C1B" w:rsidRDefault="00F030D8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Tiere und Farben</w:t>
            </w:r>
          </w:p>
        </w:tc>
        <w:tc>
          <w:tcPr>
            <w:tcW w:w="1309" w:type="dxa"/>
            <w:vMerge/>
            <w:tcBorders>
              <w:right w:val="nil"/>
            </w:tcBorders>
            <w:vAlign w:val="center"/>
          </w:tcPr>
          <w:p w14:paraId="4360ADBF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  <w:tc>
          <w:tcPr>
            <w:tcW w:w="7512" w:type="dxa"/>
            <w:gridSpan w:val="3"/>
            <w:vMerge/>
            <w:tcBorders>
              <w:left w:val="nil"/>
            </w:tcBorders>
            <w:vAlign w:val="center"/>
          </w:tcPr>
          <w:p w14:paraId="6EF6506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</w:tr>
    </w:tbl>
    <w:p w14:paraId="749C012F" w14:textId="7164783D" w:rsidR="00E27C2A" w:rsidRDefault="00E27C2A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p w14:paraId="3665A80F" w14:textId="77777777" w:rsidR="00022C28" w:rsidRPr="00A31C1B" w:rsidRDefault="00022C2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6"/>
        <w:gridCol w:w="3341"/>
        <w:gridCol w:w="4110"/>
        <w:gridCol w:w="1980"/>
        <w:gridCol w:w="2021"/>
        <w:gridCol w:w="1759"/>
      </w:tblGrid>
      <w:tr w:rsidR="00A06C16" w:rsidRPr="00A31C1B" w14:paraId="38341C92" w14:textId="77777777" w:rsidTr="00EE4D15">
        <w:trPr>
          <w:trHeight w:val="283"/>
        </w:trPr>
        <w:tc>
          <w:tcPr>
            <w:tcW w:w="1616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661AF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cap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Phase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E48EB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Arbeitsformen / Spiele / ...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0511D" w14:textId="77777777" w:rsidR="00A06C16" w:rsidRPr="00667E7F" w:rsidRDefault="00A06C16" w:rsidP="00D7054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i/>
                <w:sz w:val="18"/>
              </w:rPr>
            </w:pPr>
            <w:r w:rsidRPr="00667E7F">
              <w:rPr>
                <w:rFonts w:asciiTheme="minorHAnsi" w:hAnsiTheme="minorHAnsi"/>
                <w:b/>
                <w:bCs/>
                <w:i/>
                <w:sz w:val="18"/>
              </w:rPr>
              <w:t>Äußerungen Kursleitun</w:t>
            </w:r>
            <w:r w:rsidR="00D7054F" w:rsidRPr="00667E7F">
              <w:rPr>
                <w:rFonts w:asciiTheme="minorHAnsi" w:hAnsiTheme="minorHAnsi"/>
                <w:b/>
                <w:bCs/>
                <w:i/>
                <w:sz w:val="18"/>
              </w:rPr>
              <w:t>g (KL) / Kinder (Ki 1,2,3…)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4950A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Wortschatz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64964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Grammatik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A7A57" w14:textId="77777777" w:rsidR="00A06C16" w:rsidRPr="00A31C1B" w:rsidRDefault="000B4B62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Sprachliche Handlungs</w:t>
            </w:r>
            <w:r w:rsidR="00A06C16" w:rsidRPr="00A31C1B">
              <w:rPr>
                <w:rFonts w:asciiTheme="minorHAnsi" w:hAnsiTheme="minorHAnsi"/>
                <w:b/>
                <w:bCs/>
                <w:sz w:val="18"/>
              </w:rPr>
              <w:t>muster</w:t>
            </w:r>
          </w:p>
        </w:tc>
      </w:tr>
      <w:tr w:rsidR="00563F6B" w:rsidRPr="00F030D8" w14:paraId="00871661" w14:textId="77777777" w:rsidTr="00E6676A">
        <w:tc>
          <w:tcPr>
            <w:tcW w:w="1616" w:type="dxa"/>
            <w:shd w:val="clear" w:color="auto" w:fill="FFC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FFEE2" w14:textId="5021E1E7" w:rsidR="00563F6B" w:rsidRPr="00563F6B" w:rsidRDefault="00563F6B" w:rsidP="00563F6B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563F6B">
              <w:rPr>
                <w:rFonts w:asciiTheme="minorHAnsi" w:hAnsiTheme="minorHAnsi"/>
                <w:bCs/>
                <w:iCs/>
              </w:rPr>
              <w:t>Vorbereitung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81D016" w14:textId="77777777" w:rsidR="00563F6B" w:rsidRPr="00563F6B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Eigene Fotos an die Tafel hängen und Artikel-Magneten korrekt zuordnen</w:t>
            </w:r>
          </w:p>
        </w:tc>
        <w:tc>
          <w:tcPr>
            <w:tcW w:w="41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18A75F" w14:textId="77777777" w:rsidR="00563F6B" w:rsidRPr="00563F6B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D9B703" w14:textId="77777777" w:rsidR="00563F6B" w:rsidRPr="00563F6B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4EBD37" w14:textId="77777777" w:rsidR="00563F6B" w:rsidRPr="00563F6B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DB9A0" w14:textId="77777777" w:rsidR="00563F6B" w:rsidRPr="00563F6B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  <w:tr w:rsidR="004C1909" w:rsidRPr="00F030D8" w14:paraId="058EA870" w14:textId="77777777" w:rsidTr="00E6676A">
        <w:tc>
          <w:tcPr>
            <w:tcW w:w="1616" w:type="dxa"/>
            <w:shd w:val="clear" w:color="auto" w:fill="FFC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AD5BF8" w14:textId="5777625A" w:rsidR="004C1909" w:rsidRPr="00563F6B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563F6B">
              <w:rPr>
                <w:rFonts w:asciiTheme="minorHAnsi" w:hAnsiTheme="minorHAnsi"/>
                <w:bCs/>
                <w:iCs/>
              </w:rPr>
              <w:t>Freies Sprechen</w:t>
            </w:r>
          </w:p>
        </w:tc>
        <w:tc>
          <w:tcPr>
            <w:tcW w:w="334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AE2584" w14:textId="61344B82" w:rsidR="004C1909" w:rsidRPr="00563F6B" w:rsidRDefault="00563F6B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Stofftie</w:t>
            </w:r>
            <w:bookmarkStart w:id="0" w:name="_GoBack"/>
            <w:bookmarkEnd w:id="0"/>
            <w:r w:rsidRPr="00563F6B">
              <w:rPr>
                <w:rFonts w:asciiTheme="minorHAnsi" w:hAnsiTheme="minorHAnsi"/>
              </w:rPr>
              <w:t>r „Eierlegende Wollmilchsau“</w:t>
            </w:r>
            <w:r>
              <w:rPr>
                <w:rFonts w:asciiTheme="minorHAnsi" w:hAnsiTheme="minorHAnsi"/>
              </w:rPr>
              <w:t xml:space="preserve"> und Teddy</w:t>
            </w:r>
          </w:p>
        </w:tc>
        <w:tc>
          <w:tcPr>
            <w:tcW w:w="411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796B6D" w14:textId="77777777" w:rsidR="00AA0C23" w:rsidRDefault="00AA0C2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Schaut mal, der Teddy ist wieder gesund!</w:t>
            </w:r>
          </w:p>
          <w:p w14:paraId="0DE20C80" w14:textId="27F0E35F" w:rsidR="004C1909" w:rsidRPr="00563F6B" w:rsidRDefault="00AA0C2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Und Mimi und Momo haben heute ihr Lieblingstier mitgebracht…</w:t>
            </w:r>
          </w:p>
        </w:tc>
        <w:tc>
          <w:tcPr>
            <w:tcW w:w="19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065248" w14:textId="7E19C29E" w:rsidR="004C1909" w:rsidRPr="00563F6B" w:rsidRDefault="00563F6B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Huhn, Schaf, Kuh, Schwein</w:t>
            </w:r>
          </w:p>
        </w:tc>
        <w:tc>
          <w:tcPr>
            <w:tcW w:w="202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8F6E71" w14:textId="77777777" w:rsidR="004C1909" w:rsidRPr="00563F6B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8CE089" w14:textId="77777777" w:rsidR="004C1909" w:rsidRPr="00563F6B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  <w:tr w:rsidR="004C1909" w:rsidRPr="00F030D8" w14:paraId="40B70330" w14:textId="77777777" w:rsidTr="00E6676A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4B64F7" w14:textId="6C22E4CF" w:rsidR="004C1909" w:rsidRPr="00563F6B" w:rsidRDefault="00E40436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563F6B">
              <w:rPr>
                <w:rFonts w:asciiTheme="minorHAnsi" w:hAnsiTheme="minorHAnsi"/>
                <w:bCs/>
                <w:iCs/>
              </w:rPr>
              <w:t>Anwesenheit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204BFB" w14:textId="66CCEAB9" w:rsidR="004C1909" w:rsidRPr="00563F6B" w:rsidRDefault="00E40436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Spiel</w:t>
            </w:r>
            <w:r w:rsidR="00EA325E" w:rsidRPr="00563F6B">
              <w:rPr>
                <w:rFonts w:asciiTheme="minorHAnsi" w:hAnsiTheme="minorHAnsi"/>
              </w:rPr>
              <w:t xml:space="preserve"> mit Foto ankreuzen</w:t>
            </w:r>
          </w:p>
          <w:p w14:paraId="6C6D2D12" w14:textId="207E2363" w:rsidR="004C1909" w:rsidRPr="00563F6B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41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50143B" w14:textId="2268C322" w:rsidR="004C1909" w:rsidRPr="00563F6B" w:rsidRDefault="00E40436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563F6B">
              <w:rPr>
                <w:rFonts w:asciiTheme="minorHAnsi" w:hAnsiTheme="minorHAnsi"/>
                <w:i/>
                <w:iCs/>
              </w:rPr>
              <w:t>Ich bin da und du bist da. Ist denn auch die/der NAME da?</w:t>
            </w:r>
          </w:p>
          <w:p w14:paraId="33670779" w14:textId="36E107B0" w:rsidR="00703F47" w:rsidRPr="00563F6B" w:rsidRDefault="00E40436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563F6B">
              <w:rPr>
                <w:rFonts w:asciiTheme="minorHAnsi" w:hAnsiTheme="minorHAnsi"/>
                <w:i/>
                <w:iCs/>
              </w:rPr>
              <w:t>Hier bin ich! Ich bin da</w:t>
            </w:r>
            <w:r w:rsidR="007D09F3" w:rsidRPr="00563F6B">
              <w:rPr>
                <w:rFonts w:asciiTheme="minorHAnsi" w:hAnsiTheme="minorHAnsi"/>
                <w:i/>
                <w:iCs/>
              </w:rPr>
              <w:t>…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967138" w14:textId="0D3D0B3F" w:rsidR="004C1909" w:rsidRPr="00563F6B" w:rsidRDefault="007D09F3" w:rsidP="00703F4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NAMEN</w:t>
            </w:r>
            <w:r w:rsidR="004C1909" w:rsidRPr="00563F6B">
              <w:rPr>
                <w:rFonts w:asciiTheme="minorHAnsi" w:hAnsiTheme="minorHAnsi"/>
              </w:rPr>
              <w:t>; sein</w:t>
            </w:r>
            <w:r w:rsidRPr="00563F6B">
              <w:rPr>
                <w:rFonts w:asciiTheme="minorHAnsi" w:hAnsiTheme="minorHAnsi"/>
              </w:rPr>
              <w:t>; da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23707" w14:textId="13C76F8E" w:rsidR="004C1909" w:rsidRPr="00563F6B" w:rsidRDefault="004C1909" w:rsidP="007D09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 xml:space="preserve">Personalpronomen / -deixis </w:t>
            </w:r>
            <w:r w:rsidR="00703F47" w:rsidRPr="00563F6B">
              <w:rPr>
                <w:rFonts w:asciiTheme="minorHAnsi" w:hAnsiTheme="minorHAnsi"/>
                <w:i/>
              </w:rPr>
              <w:t>du</w:t>
            </w:r>
            <w:r w:rsidR="00703F47" w:rsidRPr="00563F6B">
              <w:rPr>
                <w:rFonts w:asciiTheme="minorHAnsi" w:hAnsiTheme="minorHAnsi"/>
              </w:rPr>
              <w:t xml:space="preserve"> und </w:t>
            </w:r>
            <w:r w:rsidRPr="00563F6B">
              <w:rPr>
                <w:rFonts w:asciiTheme="minorHAnsi" w:hAnsiTheme="minorHAnsi"/>
                <w:i/>
              </w:rPr>
              <w:t>ich</w:t>
            </w:r>
            <w:r w:rsidR="00703F47" w:rsidRPr="00563F6B">
              <w:rPr>
                <w:rFonts w:asciiTheme="minorHAnsi" w:hAnsiTheme="minorHAnsi"/>
              </w:rPr>
              <w:t>; Verb</w:t>
            </w:r>
            <w:r w:rsidRPr="00563F6B">
              <w:rPr>
                <w:rFonts w:asciiTheme="minorHAnsi" w:hAnsiTheme="minorHAnsi"/>
              </w:rPr>
              <w:t xml:space="preserve"> </w:t>
            </w:r>
            <w:r w:rsidRPr="00563F6B">
              <w:rPr>
                <w:rFonts w:asciiTheme="minorHAnsi" w:hAnsiTheme="minorHAnsi"/>
                <w:i/>
              </w:rPr>
              <w:t>sein</w:t>
            </w:r>
            <w:r w:rsidR="007D09F3" w:rsidRPr="00563F6B">
              <w:rPr>
                <w:rFonts w:asciiTheme="minorHAnsi" w:hAnsiTheme="minorHAnsi"/>
              </w:rPr>
              <w:t xml:space="preserve"> 1., </w:t>
            </w:r>
            <w:r w:rsidR="00703F47" w:rsidRPr="00563F6B">
              <w:rPr>
                <w:rFonts w:asciiTheme="minorHAnsi" w:hAnsiTheme="minorHAnsi"/>
              </w:rPr>
              <w:t xml:space="preserve">2. </w:t>
            </w:r>
            <w:r w:rsidR="007D09F3" w:rsidRPr="00563F6B">
              <w:rPr>
                <w:rFonts w:asciiTheme="minorHAnsi" w:hAnsiTheme="minorHAnsi"/>
              </w:rPr>
              <w:t xml:space="preserve">und 3. </w:t>
            </w:r>
            <w:r w:rsidRPr="00563F6B">
              <w:rPr>
                <w:rFonts w:asciiTheme="minorHAnsi" w:hAnsiTheme="minorHAnsi"/>
              </w:rPr>
              <w:t>Pers. Sg.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85DE8A" w14:textId="5C66F25E" w:rsidR="004C1909" w:rsidRPr="00563F6B" w:rsidRDefault="007D09F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Anwesenheit kontrollieren</w:t>
            </w:r>
          </w:p>
        </w:tc>
      </w:tr>
      <w:tr w:rsidR="00CA5A40" w:rsidRPr="00F030D8" w14:paraId="5E3D7D24" w14:textId="77777777" w:rsidTr="00E6676A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10D6AB" w14:textId="77777777" w:rsidR="00CA5A40" w:rsidRPr="00563F6B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563F6B">
              <w:rPr>
                <w:rFonts w:asciiTheme="minorHAnsi" w:hAnsiTheme="minorHAnsi"/>
                <w:bCs/>
                <w:iCs/>
              </w:rPr>
              <w:t>Zählen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083BB4" w14:textId="422531CC" w:rsidR="00703F47" w:rsidRPr="00563F6B" w:rsidRDefault="00CA5A40" w:rsidP="00677F3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 xml:space="preserve">Auf Deutsch </w:t>
            </w:r>
            <w:r w:rsidR="00677F33" w:rsidRPr="00563F6B">
              <w:rPr>
                <w:rFonts w:asciiTheme="minorHAnsi" w:hAnsiTheme="minorHAnsi"/>
              </w:rPr>
              <w:t>vorwärts und rückwärts</w:t>
            </w:r>
            <w:r w:rsidR="00703F47" w:rsidRPr="00563F6B">
              <w:rPr>
                <w:rFonts w:asciiTheme="minorHAnsi" w:hAnsiTheme="minorHAnsi"/>
              </w:rPr>
              <w:t xml:space="preserve"> mit Rakete; Zählen bis 5 in 1-2 Erstsprachen</w:t>
            </w:r>
          </w:p>
        </w:tc>
        <w:tc>
          <w:tcPr>
            <w:tcW w:w="41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76393" w14:textId="77777777" w:rsidR="00CA5A40" w:rsidRPr="00563F6B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563F6B">
              <w:rPr>
                <w:rFonts w:asciiTheme="minorHAnsi" w:hAnsiTheme="minorHAnsi"/>
                <w:i/>
                <w:iCs/>
              </w:rPr>
              <w:t>Wie viele Leute sind wir heute?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E3C98F" w14:textId="4AD81D92" w:rsidR="00CA5A40" w:rsidRPr="00563F6B" w:rsidRDefault="00703F47" w:rsidP="00703F4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0-10; Rakete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B82D8A" w14:textId="77777777" w:rsidR="00CA5A40" w:rsidRPr="00563F6B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B808FB" w14:textId="0096BDA6" w:rsidR="00CA5A40" w:rsidRPr="00563F6B" w:rsidRDefault="00677F33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Zählen</w:t>
            </w:r>
          </w:p>
        </w:tc>
      </w:tr>
      <w:tr w:rsidR="004C1909" w:rsidRPr="00F030D8" w14:paraId="7020A83C" w14:textId="77777777" w:rsidTr="00E6676A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933A5" w14:textId="6838371B" w:rsidR="004C1909" w:rsidRPr="00563F6B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563F6B">
              <w:rPr>
                <w:rFonts w:asciiTheme="minorHAnsi" w:hAnsiTheme="minorHAnsi"/>
                <w:bCs/>
                <w:iCs/>
              </w:rPr>
              <w:t>Singen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9F2D24" w14:textId="20CE744E" w:rsidR="004C1909" w:rsidRPr="00563F6B" w:rsidRDefault="004C1909" w:rsidP="007D09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Lied „</w:t>
            </w:r>
            <w:r w:rsidRPr="00E16965">
              <w:rPr>
                <w:rFonts w:asciiTheme="minorHAnsi" w:hAnsiTheme="minorHAnsi"/>
                <w:b/>
              </w:rPr>
              <w:t>Das bin ich</w:t>
            </w:r>
            <w:r w:rsidRPr="00563F6B">
              <w:rPr>
                <w:rFonts w:asciiTheme="minorHAnsi" w:hAnsiTheme="minorHAnsi"/>
              </w:rPr>
              <w:t>“</w:t>
            </w:r>
          </w:p>
        </w:tc>
        <w:tc>
          <w:tcPr>
            <w:tcW w:w="41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937CA5" w14:textId="1B263D31" w:rsidR="004C1909" w:rsidRPr="00563F6B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563F6B">
              <w:rPr>
                <w:rFonts w:asciiTheme="minorHAnsi" w:hAnsiTheme="minorHAnsi"/>
                <w:i/>
                <w:iCs/>
              </w:rPr>
              <w:t>Ich hab Haare und zwei Ohren und zwei Augen hab ich auch …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1931E" w14:textId="075EC672" w:rsidR="004C1909" w:rsidRPr="00563F6B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Haar, Ohr, Auge, Stirn, Gehirn, Gesicht, Nase, Hals, Mund, Zahn, Arm, Bein, Bauch, Hand, Fuß, Popo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15C330" w14:textId="5A3333C1" w:rsidR="004C1909" w:rsidRPr="00563F6B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 xml:space="preserve">Personalpronomen / -deixis </w:t>
            </w:r>
            <w:r w:rsidRPr="00563F6B">
              <w:rPr>
                <w:rFonts w:asciiTheme="minorHAnsi" w:hAnsiTheme="minorHAnsi"/>
                <w:i/>
              </w:rPr>
              <w:t>ich</w:t>
            </w:r>
            <w:r w:rsidRPr="00563F6B">
              <w:rPr>
                <w:rFonts w:asciiTheme="minorHAnsi" w:hAnsiTheme="minorHAnsi"/>
              </w:rPr>
              <w:t xml:space="preserve">; Verb </w:t>
            </w:r>
            <w:r w:rsidRPr="00563F6B">
              <w:rPr>
                <w:rFonts w:asciiTheme="minorHAnsi" w:hAnsiTheme="minorHAnsi"/>
                <w:i/>
              </w:rPr>
              <w:t>haben</w:t>
            </w:r>
            <w:r w:rsidRPr="00563F6B">
              <w:rPr>
                <w:rFonts w:asciiTheme="minorHAnsi" w:hAnsiTheme="minorHAnsi"/>
              </w:rPr>
              <w:t xml:space="preserve"> 1. Pers. Sg.</w:t>
            </w:r>
            <w:r w:rsidR="0058546A" w:rsidRPr="00563F6B">
              <w:rPr>
                <w:rFonts w:asciiTheme="minorHAnsi" w:hAnsiTheme="minorHAnsi"/>
              </w:rPr>
              <w:t>; Plural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DC162" w14:textId="2D7F0481" w:rsidR="004C1909" w:rsidRPr="00563F6B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</w:rPr>
              <w:t>Beschreiben</w:t>
            </w:r>
          </w:p>
        </w:tc>
      </w:tr>
      <w:tr w:rsidR="0039473D" w:rsidRPr="00F030D8" w14:paraId="68128C9A" w14:textId="77777777" w:rsidTr="00C315DB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736106" w14:textId="77777777" w:rsidR="0039473D" w:rsidRDefault="00022C28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HA anschauen</w:t>
            </w:r>
          </w:p>
          <w:p w14:paraId="7DEFEAE9" w14:textId="2D241232" w:rsidR="00E551BE" w:rsidRPr="00022C28" w:rsidRDefault="00E6676A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AB3</w:t>
            </w:r>
            <w:r w:rsidR="00E551BE" w:rsidRPr="00AA0C23">
              <w:rPr>
                <w:rFonts w:asciiTheme="minorHAnsi" w:hAnsiTheme="minorHAnsi"/>
                <w:bCs/>
                <w:iCs/>
              </w:rPr>
              <w:t xml:space="preserve"> FARBEN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7802BF" w14:textId="6C451710" w:rsidR="00F73587" w:rsidRPr="00022C28" w:rsidRDefault="00F73587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>HA anschauen und gemeinsam applaudieren.</w:t>
            </w:r>
          </w:p>
          <w:p w14:paraId="2B3331E7" w14:textId="49E0D5B0" w:rsidR="0039473D" w:rsidRDefault="00AA0C23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 xml:space="preserve">Jedes Kind sagt darf sich eine </w:t>
            </w:r>
            <w:r w:rsidRPr="00E16965">
              <w:rPr>
                <w:rFonts w:asciiTheme="minorHAnsi" w:hAnsiTheme="minorHAnsi"/>
                <w:b/>
              </w:rPr>
              <w:t>Bildkarte</w:t>
            </w:r>
            <w:r w:rsidRPr="00022C28">
              <w:rPr>
                <w:rFonts w:asciiTheme="minorHAnsi" w:hAnsiTheme="minorHAnsi"/>
              </w:rPr>
              <w:t xml:space="preserve"> (Objekte) auf dem Tisch aussuchen und den </w:t>
            </w:r>
            <w:r w:rsidRPr="00E16965">
              <w:rPr>
                <w:rFonts w:asciiTheme="minorHAnsi" w:hAnsiTheme="minorHAnsi"/>
                <w:b/>
              </w:rPr>
              <w:t>Satz</w:t>
            </w:r>
            <w:r w:rsidRPr="00022C28">
              <w:rPr>
                <w:rFonts w:asciiTheme="minorHAnsi" w:hAnsiTheme="minorHAnsi"/>
              </w:rPr>
              <w:t xml:space="preserve"> sagen.</w:t>
            </w:r>
          </w:p>
          <w:p w14:paraId="255167FB" w14:textId="77777777" w:rsidR="00EE4D15" w:rsidRDefault="00EE4D15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highlight w:val="yellow"/>
              </w:rPr>
            </w:pPr>
          </w:p>
          <w:p w14:paraId="7813E114" w14:textId="57F15E15" w:rsidR="00F73587" w:rsidRPr="00022C28" w:rsidRDefault="00EE4D15" w:rsidP="00EE4D1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Erstsprachen einbeziehen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67DE4C" w14:textId="77777777" w:rsidR="00022C28" w:rsidRPr="00022C28" w:rsidRDefault="00AA0C2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022C28">
              <w:rPr>
                <w:rFonts w:asciiTheme="minorHAnsi" w:hAnsiTheme="minorHAnsi"/>
                <w:i/>
                <w:iCs/>
              </w:rPr>
              <w:t>KL: Das Ei ist weiß.</w:t>
            </w:r>
          </w:p>
          <w:p w14:paraId="2DAEC6F6" w14:textId="4E089666" w:rsidR="00F73587" w:rsidRP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022C28">
              <w:rPr>
                <w:rFonts w:asciiTheme="minorHAnsi" w:hAnsiTheme="minorHAnsi"/>
                <w:i/>
                <w:iCs/>
              </w:rPr>
              <w:t>Ki: Das Pferd ist schwarz.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13873D" w14:textId="7ABA7E96" w:rsidR="0039473D" w:rsidRPr="00022C28" w:rsidRDefault="00AA0C23" w:rsidP="00AA0C2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>Pferd, Ei, Marienkäfer, Fisch, Zitrone, Bär, Schwein, Auto, Frosch, Weintraube, Schmetterling; sein</w:t>
            </w:r>
            <w:r w:rsidR="009A00D5" w:rsidRPr="00022C28">
              <w:rPr>
                <w:rFonts w:asciiTheme="minorHAnsi" w:hAnsiTheme="minorHAnsi"/>
              </w:rPr>
              <w:t xml:space="preserve">; </w:t>
            </w:r>
            <w:r w:rsidR="009A00D5" w:rsidRPr="00022C28">
              <w:rPr>
                <w:rFonts w:asciiTheme="minorHAnsi" w:hAnsiTheme="minorHAnsi" w:cstheme="minorHAnsi"/>
              </w:rPr>
              <w:t>schwarz, weiß, rot, orange, gelb, braun, rosa, blau, grün, lila, bunt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37E7A7" w14:textId="49919034" w:rsidR="0039473D" w:rsidRPr="00022C28" w:rsidRDefault="0039473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 xml:space="preserve">Verb </w:t>
            </w:r>
            <w:r w:rsidRPr="00022C28">
              <w:rPr>
                <w:rFonts w:asciiTheme="minorHAnsi" w:hAnsiTheme="minorHAnsi"/>
                <w:i/>
              </w:rPr>
              <w:t>sein</w:t>
            </w:r>
            <w:r w:rsidRPr="00022C28">
              <w:rPr>
                <w:rFonts w:asciiTheme="minorHAnsi" w:hAnsiTheme="minorHAnsi"/>
              </w:rPr>
              <w:t xml:space="preserve"> 3. Pers. Sg. und Pl.;</w:t>
            </w:r>
            <w:r w:rsidR="00F73587" w:rsidRPr="00022C28">
              <w:rPr>
                <w:rFonts w:asciiTheme="minorHAnsi" w:hAnsiTheme="minorHAnsi"/>
              </w:rPr>
              <w:t xml:space="preserve"> best. Artikel im Nominativ; </w:t>
            </w:r>
            <w:r w:rsidRPr="00022C28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BEF038" w14:textId="019925D8" w:rsidR="007D09F3" w:rsidRP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>Beschreiben</w:t>
            </w:r>
          </w:p>
        </w:tc>
      </w:tr>
      <w:tr w:rsidR="00F73587" w:rsidRPr="00F030D8" w14:paraId="7D2F2E40" w14:textId="77777777" w:rsidTr="00C315DB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6616EA" w14:textId="37B69E81" w:rsidR="00022C28" w:rsidRPr="00022C28" w:rsidRDefault="00022C28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022C28">
              <w:rPr>
                <w:rFonts w:asciiTheme="minorHAnsi" w:hAnsiTheme="minorHAnsi"/>
                <w:bCs/>
                <w:iCs/>
              </w:rPr>
              <w:lastRenderedPageBreak/>
              <w:t>HA</w:t>
            </w:r>
          </w:p>
          <w:p w14:paraId="16E42EFE" w14:textId="72AF6FEF" w:rsidR="00F73587" w:rsidRPr="00022C28" w:rsidRDefault="00022C28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022C28">
              <w:rPr>
                <w:rFonts w:asciiTheme="minorHAnsi" w:hAnsiTheme="minorHAnsi"/>
                <w:bCs/>
                <w:iCs/>
              </w:rPr>
              <w:t>Stempelraten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06F97F" w14:textId="77777777" w:rsidR="00022C28" w:rsidRDefault="00022C28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 xml:space="preserve">KL beschreibt den </w:t>
            </w:r>
            <w:r w:rsidRPr="00E16965">
              <w:rPr>
                <w:rFonts w:asciiTheme="minorHAnsi" w:hAnsiTheme="minorHAnsi"/>
                <w:b/>
              </w:rPr>
              <w:t>Maus-Stempel</w:t>
            </w:r>
            <w:r w:rsidRPr="00022C28">
              <w:rPr>
                <w:rFonts w:asciiTheme="minorHAnsi" w:hAnsiTheme="minorHAnsi"/>
              </w:rPr>
              <w:t xml:space="preserve"> und die Kinder müssen raten</w:t>
            </w:r>
          </w:p>
          <w:p w14:paraId="6733A9B9" w14:textId="77777777" w:rsidR="00022C28" w:rsidRDefault="00022C28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FFF6FE8" w14:textId="77777777" w:rsidR="00022C28" w:rsidRDefault="00022C28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0F73396" w14:textId="77777777" w:rsidR="00022C28" w:rsidRDefault="00022C28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4AEB855D" w14:textId="7574E80D" w:rsidR="00F73587" w:rsidRPr="00022C28" w:rsidRDefault="00022C28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Stempel ausgeben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3A0AC7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022C28">
              <w:rPr>
                <w:rFonts w:asciiTheme="minorHAnsi" w:hAnsiTheme="minorHAnsi"/>
                <w:i/>
                <w:iCs/>
              </w:rPr>
              <w:t>Ist es ein/e… TIER?</w:t>
            </w:r>
          </w:p>
          <w:p w14:paraId="328D3CDD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0771750D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1F54208B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08BAA33B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48681860" w14:textId="7971403F" w:rsidR="00F73587" w:rsidRP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Ich möchte bitte einen (Maus-)Stempel (haben).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7C01AD" w14:textId="1C3F9A53" w:rsidR="00F73587" w:rsidRPr="00022C28" w:rsidRDefault="00F73587" w:rsidP="00EA325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9040E4" w14:textId="77777777" w:rsidR="00022C28" w:rsidRDefault="00022C28" w:rsidP="00E7315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 xml:space="preserve">Inversion beim Fragesatz; Verb </w:t>
            </w:r>
            <w:r w:rsidRPr="00022C28">
              <w:rPr>
                <w:rFonts w:asciiTheme="minorHAnsi" w:hAnsiTheme="minorHAnsi"/>
                <w:i/>
              </w:rPr>
              <w:t>sein</w:t>
            </w:r>
            <w:r w:rsidRPr="00022C28">
              <w:rPr>
                <w:rFonts w:asciiTheme="minorHAnsi" w:hAnsiTheme="minorHAnsi"/>
              </w:rPr>
              <w:t xml:space="preserve"> 3. Pers. Sg.; Partikel </w:t>
            </w:r>
            <w:r w:rsidRPr="00022C28">
              <w:rPr>
                <w:rFonts w:asciiTheme="minorHAnsi" w:hAnsiTheme="minorHAnsi"/>
                <w:i/>
              </w:rPr>
              <w:t>es</w:t>
            </w:r>
            <w:r w:rsidRPr="00022C28">
              <w:rPr>
                <w:rFonts w:asciiTheme="minorHAnsi" w:hAnsiTheme="minorHAnsi"/>
              </w:rPr>
              <w:t xml:space="preserve">; unbest. Artikel </w:t>
            </w:r>
            <w:r w:rsidRPr="00022C28">
              <w:rPr>
                <w:rFonts w:asciiTheme="minorHAnsi" w:hAnsiTheme="minorHAnsi"/>
                <w:i/>
              </w:rPr>
              <w:t>ein/e</w:t>
            </w:r>
            <w:r w:rsidRPr="00022C28">
              <w:rPr>
                <w:rFonts w:asciiTheme="minorHAnsi" w:hAnsiTheme="minorHAnsi"/>
              </w:rPr>
              <w:t xml:space="preserve"> im Nominativ</w:t>
            </w:r>
          </w:p>
          <w:p w14:paraId="1C592BC8" w14:textId="7D99FFB9" w:rsidR="00F73587" w:rsidRPr="00022C28" w:rsidRDefault="00022C28" w:rsidP="00E7315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 xml:space="preserve">Modalverb </w:t>
            </w:r>
            <w:r w:rsidRPr="00022C28">
              <w:rPr>
                <w:rFonts w:asciiTheme="minorHAnsi" w:hAnsiTheme="minorHAnsi"/>
                <w:i/>
              </w:rPr>
              <w:t>mögen</w:t>
            </w:r>
            <w:r w:rsidRPr="00022C28">
              <w:rPr>
                <w:rFonts w:asciiTheme="minorHAnsi" w:hAnsiTheme="minorHAnsi"/>
              </w:rPr>
              <w:t xml:space="preserve">, Verb </w:t>
            </w:r>
            <w:r w:rsidRPr="00022C28">
              <w:rPr>
                <w:rFonts w:asciiTheme="minorHAnsi" w:hAnsiTheme="minorHAnsi"/>
                <w:i/>
              </w:rPr>
              <w:t>haben</w:t>
            </w:r>
            <w:r w:rsidRPr="00022C28">
              <w:rPr>
                <w:rFonts w:asciiTheme="minorHAnsi" w:hAnsiTheme="minorHAnsi"/>
              </w:rPr>
              <w:t xml:space="preserve"> im Infinitiv; Nomen im Sg.; unbest. Artikel im Akk.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F45509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>Raten</w:t>
            </w:r>
          </w:p>
          <w:p w14:paraId="46B7A927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6D9B299E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5E028A4B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B99787C" w14:textId="77777777" w:rsid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3F15AA5" w14:textId="228035B7" w:rsidR="00E7315F" w:rsidRPr="00022C28" w:rsidRDefault="00022C28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</w:t>
            </w:r>
          </w:p>
        </w:tc>
      </w:tr>
      <w:tr w:rsidR="00022C28" w:rsidRPr="00F030D8" w14:paraId="52084785" w14:textId="77777777" w:rsidTr="00E16965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80E822" w14:textId="6B86B250" w:rsidR="00022C28" w:rsidRP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022C28">
              <w:rPr>
                <w:rFonts w:asciiTheme="minorHAnsi" w:hAnsiTheme="minorHAnsi"/>
                <w:bCs/>
                <w:iCs/>
              </w:rPr>
              <w:t xml:space="preserve">Gelenkte Sprachübung </w:t>
            </w:r>
          </w:p>
          <w:p w14:paraId="1C21A413" w14:textId="491A6A95" w:rsidR="00022C28" w:rsidRP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F31125" w14:textId="4FC4AA2F" w:rsidR="00022C28" w:rsidRP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022C28">
              <w:rPr>
                <w:rFonts w:asciiTheme="minorHAnsi" w:hAnsiTheme="minorHAnsi" w:cstheme="minorHAnsi"/>
                <w:b/>
              </w:rPr>
              <w:t>Laufsätze mit Bildkarten</w:t>
            </w:r>
            <w:r w:rsidRPr="00022C28">
              <w:rPr>
                <w:rFonts w:asciiTheme="minorHAnsi" w:hAnsiTheme="minorHAnsi" w:cstheme="minorHAnsi"/>
              </w:rPr>
              <w:t xml:space="preserve"> </w:t>
            </w:r>
          </w:p>
          <w:p w14:paraId="35CBAB85" w14:textId="7F6C4DB2" w:rsidR="00022C28" w:rsidRP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022C28">
              <w:rPr>
                <w:rFonts w:asciiTheme="minorHAnsi" w:hAnsiTheme="minorHAnsi" w:cstheme="minorHAnsi"/>
              </w:rPr>
              <w:t>Die BK der Kinder werden in einer Reihe nebeneinander auf den Boden gelegt.</w:t>
            </w:r>
          </w:p>
          <w:p w14:paraId="51A02B04" w14:textId="6D06B39E" w:rsidR="00022C28" w:rsidRP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 w:cstheme="minorHAnsi"/>
              </w:rPr>
              <w:t>KL legt die BK Farbadjektive in einer zweiten Reihe parallel aus. KL legt die Verbkarte „sein“ dazwischen. Dann laufen wir die Sätze.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9F288D" w14:textId="4A99DF01" w:rsidR="00022C28" w:rsidRP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</w:rPr>
            </w:pPr>
            <w:r w:rsidRPr="00022C28">
              <w:rPr>
                <w:rFonts w:asciiTheme="minorHAnsi" w:hAnsiTheme="minorHAnsi" w:cstheme="minorHAnsi"/>
                <w:i/>
              </w:rPr>
              <w:t>Der/Die OBJEKT ist FARBE.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E35282" w14:textId="53FF701D" w:rsidR="00022C28" w:rsidRP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022C28">
              <w:rPr>
                <w:rFonts w:asciiTheme="minorHAnsi" w:hAnsiTheme="minorHAnsi"/>
              </w:rPr>
              <w:t xml:space="preserve">Pferd, Ei, Marienkäfer, Fisch, Zitrone, Bär, Schwein, Auto, Frosch, Weintraube, Schmetterling; sein; </w:t>
            </w:r>
            <w:r w:rsidRPr="00022C28">
              <w:rPr>
                <w:rFonts w:asciiTheme="minorHAnsi" w:hAnsiTheme="minorHAnsi" w:cstheme="minorHAnsi"/>
              </w:rPr>
              <w:t>schwarz, weiß, rot, orange, gelb, braun, rosa, blau, grün, lila, bunt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E1224A" w14:textId="7729CC28" w:rsidR="00022C28" w:rsidRP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022C28">
              <w:rPr>
                <w:rFonts w:asciiTheme="minorHAnsi" w:hAnsiTheme="minorHAnsi"/>
              </w:rPr>
              <w:t xml:space="preserve">Verb </w:t>
            </w:r>
            <w:r w:rsidRPr="00022C28">
              <w:rPr>
                <w:rFonts w:asciiTheme="minorHAnsi" w:hAnsiTheme="minorHAnsi"/>
                <w:i/>
              </w:rPr>
              <w:t>sein</w:t>
            </w:r>
            <w:r w:rsidRPr="00022C28">
              <w:rPr>
                <w:rFonts w:asciiTheme="minorHAnsi" w:hAnsiTheme="minorHAnsi"/>
              </w:rPr>
              <w:t xml:space="preserve"> 3. Pers. Sg. und Pl.; best. Artikel im Nominativ;  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ED3B4A" w14:textId="48ABABFB" w:rsidR="00022C28" w:rsidRP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</w:rPr>
            </w:pPr>
            <w:r w:rsidRPr="00022C28">
              <w:rPr>
                <w:rFonts w:asciiTheme="minorHAnsi" w:hAnsiTheme="minorHAnsi" w:cstheme="minorHAnsi"/>
              </w:rPr>
              <w:t>Assertion/Beschreiben als Aufforderung</w:t>
            </w:r>
          </w:p>
        </w:tc>
      </w:tr>
      <w:tr w:rsidR="00022C28" w:rsidRPr="00F030D8" w14:paraId="78B33AA2" w14:textId="77777777" w:rsidTr="00E16965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0DBC82" w14:textId="62CE7A01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EE4D15">
              <w:rPr>
                <w:rFonts w:asciiTheme="minorHAnsi" w:hAnsiTheme="minorHAnsi"/>
                <w:bCs/>
                <w:iCs/>
              </w:rPr>
              <w:t>Zaubersack</w:t>
            </w:r>
          </w:p>
          <w:p w14:paraId="7605AA47" w14:textId="77777777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626AF1" w14:textId="28E8000D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16965">
              <w:rPr>
                <w:rFonts w:asciiTheme="minorHAnsi" w:hAnsiTheme="minorHAnsi"/>
                <w:b/>
              </w:rPr>
              <w:t>Zaubersack mit Buch</w:t>
            </w:r>
            <w:r w:rsidRPr="00EE4D15">
              <w:rPr>
                <w:rFonts w:asciiTheme="minorHAnsi" w:hAnsiTheme="minorHAnsi"/>
              </w:rPr>
              <w:t>.</w:t>
            </w:r>
          </w:p>
          <w:p w14:paraId="2CCF11BF" w14:textId="6D9228D3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Fühlen</w:t>
            </w:r>
            <w:r w:rsidR="00EE4D15" w:rsidRPr="00EE4D15">
              <w:rPr>
                <w:rFonts w:asciiTheme="minorHAnsi" w:hAnsiTheme="minorHAnsi"/>
              </w:rPr>
              <w:t xml:space="preserve"> (alle Kinder gleichzeitig)</w:t>
            </w:r>
            <w:r w:rsidRPr="00EE4D15">
              <w:rPr>
                <w:rFonts w:asciiTheme="minorHAnsi" w:hAnsiTheme="minorHAnsi"/>
              </w:rPr>
              <w:t xml:space="preserve"> und </w:t>
            </w:r>
            <w:r w:rsidR="00EE4D15" w:rsidRPr="00EE4D15">
              <w:rPr>
                <w:rFonts w:asciiTheme="minorHAnsi" w:hAnsiTheme="minorHAnsi"/>
              </w:rPr>
              <w:t>vermuten</w:t>
            </w:r>
            <w:r w:rsidRPr="00EE4D15">
              <w:rPr>
                <w:rFonts w:asciiTheme="minorHAnsi" w:hAnsiTheme="minorHAnsi"/>
              </w:rPr>
              <w:t>.</w:t>
            </w:r>
          </w:p>
          <w:p w14:paraId="59D70370" w14:textId="77777777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51B9168" w14:textId="77D6F33A" w:rsidR="00022C28" w:rsidRPr="00EE4D15" w:rsidRDefault="00EE4D15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Buch herausnehmen.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A5FD60" w14:textId="62064239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EE4D15">
              <w:rPr>
                <w:rFonts w:asciiTheme="minorHAnsi" w:hAnsiTheme="minorHAnsi"/>
                <w:i/>
                <w:iCs/>
              </w:rPr>
              <w:t>KL: Was ist da drin?</w:t>
            </w:r>
          </w:p>
          <w:p w14:paraId="252774A7" w14:textId="6F39982A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EE4D15">
              <w:rPr>
                <w:rFonts w:asciiTheme="minorHAnsi" w:hAnsiTheme="minorHAnsi"/>
                <w:i/>
                <w:iCs/>
              </w:rPr>
              <w:t>Ki: Ich glaube</w:t>
            </w:r>
            <w:r w:rsidR="00EE4D15" w:rsidRPr="00EE4D15">
              <w:rPr>
                <w:rFonts w:asciiTheme="minorHAnsi" w:hAnsiTheme="minorHAnsi"/>
                <w:i/>
                <w:iCs/>
              </w:rPr>
              <w:t>, es/das ist ein/e …</w:t>
            </w:r>
          </w:p>
          <w:p w14:paraId="39D6D4A3" w14:textId="1197E26C" w:rsidR="00022C28" w:rsidRPr="00EE4D15" w:rsidRDefault="00022C28" w:rsidP="00E551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1B035E" w14:textId="2C11D20B" w:rsidR="00022C28" w:rsidRPr="00EE4D15" w:rsidRDefault="00EE4D15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Buch; glauben; es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5CEA84" w14:textId="7AC6DE0C" w:rsidR="00022C28" w:rsidRPr="00EE4D15" w:rsidRDefault="00022C28" w:rsidP="00EE4D1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 xml:space="preserve">W-Frage </w:t>
            </w:r>
            <w:r w:rsidRPr="00EE4D15">
              <w:rPr>
                <w:rFonts w:asciiTheme="minorHAnsi" w:hAnsiTheme="minorHAnsi"/>
                <w:i/>
              </w:rPr>
              <w:t>was</w:t>
            </w:r>
            <w:r w:rsidRPr="00EE4D15">
              <w:rPr>
                <w:rFonts w:asciiTheme="minorHAnsi" w:hAnsiTheme="minorHAnsi"/>
              </w:rPr>
              <w:t xml:space="preserve">; Verb </w:t>
            </w:r>
            <w:r w:rsidRPr="00EE4D15">
              <w:rPr>
                <w:rFonts w:asciiTheme="minorHAnsi" w:hAnsiTheme="minorHAnsi"/>
                <w:i/>
              </w:rPr>
              <w:t>sein</w:t>
            </w:r>
            <w:r w:rsidRPr="00EE4D15">
              <w:rPr>
                <w:rFonts w:asciiTheme="minorHAnsi" w:hAnsiTheme="minorHAnsi"/>
              </w:rPr>
              <w:t xml:space="preserve"> 3.Pers.Sg.; </w:t>
            </w:r>
            <w:r w:rsidR="00EE4D15" w:rsidRPr="00EE4D15">
              <w:rPr>
                <w:rFonts w:asciiTheme="minorHAnsi" w:hAnsiTheme="minorHAnsi"/>
              </w:rPr>
              <w:t xml:space="preserve">Verb glauben im Präsens  1. Pers. Sg.; unbest. Artikel im Nom. </w:t>
            </w:r>
            <w:r w:rsidR="00EE4D15" w:rsidRPr="00EE4D15">
              <w:rPr>
                <w:rFonts w:asciiTheme="minorHAnsi" w:hAnsiTheme="minorHAnsi"/>
                <w:i/>
              </w:rPr>
              <w:t>ein/e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9DA63A" w14:textId="77777777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Raten</w:t>
            </w:r>
          </w:p>
          <w:p w14:paraId="4AFEE02D" w14:textId="77777777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2EEB07C6" w14:textId="77777777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Zaubern</w:t>
            </w:r>
          </w:p>
          <w:p w14:paraId="09960037" w14:textId="77777777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503ABEB6" w14:textId="7800E7FE" w:rsidR="00022C28" w:rsidRPr="00EE4D15" w:rsidRDefault="00EE4D15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Benennen</w:t>
            </w:r>
          </w:p>
        </w:tc>
      </w:tr>
      <w:tr w:rsidR="00022C28" w:rsidRPr="00EE4D15" w14:paraId="5621BB7B" w14:textId="77777777" w:rsidTr="00E16965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07883D" w14:textId="33BAE172" w:rsidR="00022C28" w:rsidRPr="00EE4D15" w:rsidRDefault="00EE4D15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EE4D15">
              <w:rPr>
                <w:rFonts w:asciiTheme="minorHAnsi" w:hAnsiTheme="minorHAnsi"/>
                <w:bCs/>
                <w:iCs/>
              </w:rPr>
              <w:t>Vorlesen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0243FC" w14:textId="05995DDA" w:rsidR="00022C28" w:rsidRPr="00EE4D15" w:rsidRDefault="00EE4D15" w:rsidP="00EE4D1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</w:rPr>
            </w:pPr>
            <w:r w:rsidRPr="00EE4D15">
              <w:rPr>
                <w:rFonts w:asciiTheme="minorHAnsi" w:hAnsiTheme="minorHAnsi" w:cstheme="minorHAnsi"/>
                <w:b/>
                <w:bCs/>
                <w:iCs/>
              </w:rPr>
              <w:t>Mitmach-Buch Farben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F6DA63" w14:textId="4C7382A9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24D883" w14:textId="0668618B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92FD8C" w14:textId="6D72C44C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15A32D" w14:textId="66E1774A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  <w:tr w:rsidR="00022C28" w:rsidRPr="00F030D8" w14:paraId="63749581" w14:textId="77777777" w:rsidTr="00E16965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383CD" w14:textId="77777777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EE4D15">
              <w:rPr>
                <w:rFonts w:asciiTheme="minorHAnsi" w:hAnsiTheme="minorHAnsi"/>
                <w:bCs/>
                <w:iCs/>
              </w:rPr>
              <w:t xml:space="preserve">HA ausgeben </w:t>
            </w:r>
          </w:p>
          <w:p w14:paraId="072E1F14" w14:textId="467DBF8D" w:rsidR="00022C28" w:rsidRPr="00EE4D15" w:rsidRDefault="00022C28" w:rsidP="00EE4D1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EE4D15">
              <w:rPr>
                <w:rFonts w:asciiTheme="minorHAnsi" w:hAnsiTheme="minorHAnsi"/>
                <w:bCs/>
                <w:iCs/>
              </w:rPr>
              <w:t xml:space="preserve">AB3 </w:t>
            </w:r>
            <w:r w:rsidR="00EE4D15" w:rsidRPr="00EE4D15">
              <w:rPr>
                <w:rFonts w:asciiTheme="minorHAnsi" w:hAnsiTheme="minorHAnsi"/>
                <w:bCs/>
                <w:iCs/>
              </w:rPr>
              <w:t>LIEBLINGSTIER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6AEC74" w14:textId="29051953" w:rsidR="00022C28" w:rsidRPr="00EE4D15" w:rsidRDefault="00022C28" w:rsidP="00EE4D1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AB be</w:t>
            </w:r>
            <w:r w:rsidR="00E16965">
              <w:rPr>
                <w:rFonts w:asciiTheme="minorHAnsi" w:hAnsiTheme="minorHAnsi"/>
              </w:rPr>
              <w:t>sprechen. Arbeitsblatt ausgeben.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FDDBBC" w14:textId="1F646CCF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EE4D15">
              <w:rPr>
                <w:rFonts w:asciiTheme="minorHAnsi" w:hAnsiTheme="minorHAnsi"/>
                <w:i/>
                <w:iCs/>
              </w:rPr>
              <w:t>Ich möchte bitte ein Blatt (haben).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E37A9D" w14:textId="02D5A772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Blatt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39F2C" w14:textId="4BC2CFCE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 xml:space="preserve">Modalverb </w:t>
            </w:r>
            <w:r w:rsidRPr="00EE4D15">
              <w:rPr>
                <w:rFonts w:asciiTheme="minorHAnsi" w:hAnsiTheme="minorHAnsi"/>
                <w:i/>
              </w:rPr>
              <w:t>mögen</w:t>
            </w:r>
            <w:r w:rsidRPr="00EE4D15">
              <w:rPr>
                <w:rFonts w:asciiTheme="minorHAnsi" w:hAnsiTheme="minorHAnsi"/>
              </w:rPr>
              <w:t xml:space="preserve">, Verb </w:t>
            </w:r>
            <w:r w:rsidRPr="00EE4D15">
              <w:rPr>
                <w:rFonts w:asciiTheme="minorHAnsi" w:hAnsiTheme="minorHAnsi"/>
                <w:i/>
              </w:rPr>
              <w:t>haben</w:t>
            </w:r>
            <w:r w:rsidRPr="00EE4D15">
              <w:rPr>
                <w:rFonts w:asciiTheme="minorHAnsi" w:hAnsiTheme="minorHAnsi"/>
              </w:rPr>
              <w:t xml:space="preserve"> im Infinitiv; Nomen im Sg.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5E0F0F" w14:textId="1BC50AAA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Bitte</w:t>
            </w:r>
          </w:p>
        </w:tc>
      </w:tr>
      <w:tr w:rsidR="00022C28" w:rsidRPr="00C97748" w14:paraId="662F13D5" w14:textId="77777777" w:rsidTr="00E16965">
        <w:tc>
          <w:tcPr>
            <w:tcW w:w="1616" w:type="dxa"/>
            <w:tcBorders>
              <w:bottom w:val="single" w:sz="4" w:space="0" w:color="auto"/>
            </w:tcBorders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633FB" w14:textId="781F9B05" w:rsidR="00022C28" w:rsidRPr="00E1696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E16965">
              <w:rPr>
                <w:rFonts w:asciiTheme="minorHAnsi" w:hAnsiTheme="minorHAnsi"/>
                <w:bCs/>
                <w:iCs/>
              </w:rPr>
              <w:t>Abschluss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50837" w14:textId="08AEE972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16965">
              <w:rPr>
                <w:rFonts w:asciiTheme="minorHAnsi" w:hAnsiTheme="minorHAnsi"/>
                <w:b/>
              </w:rPr>
              <w:t>Tschuff-Eisenbahn</w:t>
            </w:r>
            <w:r w:rsidRPr="00EE4D15">
              <w:rPr>
                <w:rFonts w:asciiTheme="minorHAnsi" w:hAnsiTheme="minorHAnsi"/>
              </w:rPr>
              <w:t xml:space="preserve"> (zusammen) mit Band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58EC43" w14:textId="029170A4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EE4D15">
              <w:rPr>
                <w:rFonts w:asciiTheme="minorHAnsi" w:hAnsiTheme="minorHAnsi"/>
                <w:i/>
                <w:iCs/>
              </w:rPr>
              <w:t>Tschuff-tschuff-tschuff die Eisenbahn – Wer will mit nach Hause fahr’n? – Alleine fahren woll’n wir nicht – Da nehmen wir alle Kinder mit.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CAEB6" w14:textId="01EDB823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EE4D15">
              <w:rPr>
                <w:rFonts w:asciiTheme="minorHAnsi" w:hAnsiTheme="minorHAnsi"/>
              </w:rPr>
              <w:t>Eisenbahn; wer; wollen; nach Hause; alle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777D4B" w14:textId="464CDB94" w:rsidR="00022C28" w:rsidRPr="00EE4D15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6"/>
              </w:rPr>
            </w:pPr>
            <w:r w:rsidRPr="00EE4D15">
              <w:rPr>
                <w:rFonts w:asciiTheme="minorHAnsi" w:hAnsiTheme="minorHAnsi"/>
              </w:rPr>
              <w:t>Präposition nach; Modalverb wollen; trennbares Verb mitnehmen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0E85C8" w14:textId="5178BA9A" w:rsidR="00022C28" w:rsidRPr="001553E6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</w:tbl>
    <w:p w14:paraId="3718CBD7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</w:rPr>
      </w:pPr>
    </w:p>
    <w:sectPr w:rsidR="00A06C16" w:rsidRPr="00A31C1B" w:rsidSect="00623993">
      <w:footerReference w:type="even" r:id="rId10"/>
      <w:footerReference w:type="default" r:id="rId11"/>
      <w:pgSz w:w="16838" w:h="11906" w:orient="landscape" w:code="9"/>
      <w:pgMar w:top="567" w:right="1134" w:bottom="567" w:left="1134" w:header="720" w:footer="33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36AB86" w14:textId="77777777" w:rsidR="00C5735F" w:rsidRDefault="00C5735F">
      <w:r>
        <w:separator/>
      </w:r>
    </w:p>
  </w:endnote>
  <w:endnote w:type="continuationSeparator" w:id="0">
    <w:p w14:paraId="7FB2E0AC" w14:textId="77777777" w:rsidR="00C5735F" w:rsidRDefault="00C5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4E268" w14:textId="77777777" w:rsidR="00A06C16" w:rsidRDefault="000C1DA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A06C16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06C16">
      <w:rPr>
        <w:rStyle w:val="Seitenzahl"/>
        <w:noProof/>
      </w:rPr>
      <w:t>1</w:t>
    </w:r>
    <w:r>
      <w:rPr>
        <w:rStyle w:val="Seitenzahl"/>
      </w:rPr>
      <w:fldChar w:fldCharType="end"/>
    </w:r>
  </w:p>
  <w:p w14:paraId="34BE855A" w14:textId="77777777" w:rsidR="00A06C16" w:rsidRDefault="00A06C1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C69F3" w14:textId="77777777" w:rsidR="00A06C16" w:rsidRDefault="00A06C16">
    <w:pPr>
      <w:pStyle w:val="Fuzeile"/>
      <w:jc w:val="right"/>
    </w:pPr>
    <w:r>
      <w:rPr>
        <w:rFonts w:ascii="Arial" w:hAnsi="Arial" w:cs="Arial"/>
        <w:sz w:val="16"/>
      </w:rPr>
      <w:t>© Zentrum für kindliche Mehrsprachigkeit e.V. - Fortbildungsunterlagen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687209" w14:textId="77777777" w:rsidR="00C5735F" w:rsidRDefault="00C5735F">
      <w:r>
        <w:separator/>
      </w:r>
    </w:p>
  </w:footnote>
  <w:footnote w:type="continuationSeparator" w:id="0">
    <w:p w14:paraId="58E00DE1" w14:textId="77777777" w:rsidR="00C5735F" w:rsidRDefault="00C57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E1069D"/>
    <w:multiLevelType w:val="hybridMultilevel"/>
    <w:tmpl w:val="45F8B15A"/>
    <w:lvl w:ilvl="0" w:tplc="D4ECE2BE">
      <w:start w:val="1"/>
      <w:numFmt w:val="decimal"/>
      <w:lvlText w:val="%1-"/>
      <w:lvlJc w:val="left"/>
      <w:pPr>
        <w:ind w:left="795" w:hanging="43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58"/>
    <w:rsid w:val="00010BC7"/>
    <w:rsid w:val="00022C28"/>
    <w:rsid w:val="000B0A95"/>
    <w:rsid w:val="000B4B62"/>
    <w:rsid w:val="000C1DAA"/>
    <w:rsid w:val="001553E6"/>
    <w:rsid w:val="00171117"/>
    <w:rsid w:val="001927E6"/>
    <w:rsid w:val="001D5A73"/>
    <w:rsid w:val="00217693"/>
    <w:rsid w:val="002328B4"/>
    <w:rsid w:val="002554BE"/>
    <w:rsid w:val="002877AF"/>
    <w:rsid w:val="002C2161"/>
    <w:rsid w:val="002D28B5"/>
    <w:rsid w:val="002F7D2C"/>
    <w:rsid w:val="00301B16"/>
    <w:rsid w:val="00376533"/>
    <w:rsid w:val="0039473D"/>
    <w:rsid w:val="003A5FE0"/>
    <w:rsid w:val="00423E2B"/>
    <w:rsid w:val="00481DC3"/>
    <w:rsid w:val="004C1909"/>
    <w:rsid w:val="004D393D"/>
    <w:rsid w:val="00533B82"/>
    <w:rsid w:val="00563F6B"/>
    <w:rsid w:val="0058546A"/>
    <w:rsid w:val="005A3B9B"/>
    <w:rsid w:val="005A54D7"/>
    <w:rsid w:val="00623993"/>
    <w:rsid w:val="00624297"/>
    <w:rsid w:val="00656658"/>
    <w:rsid w:val="00667E7F"/>
    <w:rsid w:val="00677F33"/>
    <w:rsid w:val="006C0FF8"/>
    <w:rsid w:val="00703F47"/>
    <w:rsid w:val="007B2389"/>
    <w:rsid w:val="007D09F3"/>
    <w:rsid w:val="00802433"/>
    <w:rsid w:val="008B5537"/>
    <w:rsid w:val="008E1BB1"/>
    <w:rsid w:val="00922294"/>
    <w:rsid w:val="00927D1D"/>
    <w:rsid w:val="00947BC9"/>
    <w:rsid w:val="00956318"/>
    <w:rsid w:val="009616BE"/>
    <w:rsid w:val="00967816"/>
    <w:rsid w:val="00990864"/>
    <w:rsid w:val="009A00D5"/>
    <w:rsid w:val="00A06C16"/>
    <w:rsid w:val="00A31C1B"/>
    <w:rsid w:val="00A67A65"/>
    <w:rsid w:val="00AA0C23"/>
    <w:rsid w:val="00B527D3"/>
    <w:rsid w:val="00BB7E49"/>
    <w:rsid w:val="00C315DB"/>
    <w:rsid w:val="00C5735F"/>
    <w:rsid w:val="00C97748"/>
    <w:rsid w:val="00CA5A40"/>
    <w:rsid w:val="00CA7C73"/>
    <w:rsid w:val="00CC7CB9"/>
    <w:rsid w:val="00D7054F"/>
    <w:rsid w:val="00DB323A"/>
    <w:rsid w:val="00E16965"/>
    <w:rsid w:val="00E27C2A"/>
    <w:rsid w:val="00E40436"/>
    <w:rsid w:val="00E551BE"/>
    <w:rsid w:val="00E6676A"/>
    <w:rsid w:val="00E7315F"/>
    <w:rsid w:val="00EA325E"/>
    <w:rsid w:val="00EB2E36"/>
    <w:rsid w:val="00EE2CEA"/>
    <w:rsid w:val="00EE4D15"/>
    <w:rsid w:val="00F030D8"/>
    <w:rsid w:val="00F1641C"/>
    <w:rsid w:val="00F20FA0"/>
    <w:rsid w:val="00F70696"/>
    <w:rsid w:val="00F73587"/>
    <w:rsid w:val="00F91B7C"/>
    <w:rsid w:val="3B12C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E7067"/>
  <w15:docId w15:val="{9D40A734-E25B-47A5-8942-43A8B15A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47BC9"/>
    <w:rPr>
      <w:sz w:val="24"/>
      <w:szCs w:val="24"/>
      <w:lang w:eastAsia="en-US"/>
    </w:rPr>
  </w:style>
  <w:style w:type="paragraph" w:styleId="berschrift5">
    <w:name w:val="heading 5"/>
    <w:basedOn w:val="Standard"/>
    <w:next w:val="Standard"/>
    <w:qFormat/>
    <w:rsid w:val="00947BC9"/>
    <w:pPr>
      <w:keepNext/>
      <w:outlineLvl w:val="4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  <w:rsid w:val="00947BC9"/>
  </w:style>
  <w:style w:type="paragraph" w:styleId="Textkrper">
    <w:name w:val="Body Text"/>
    <w:basedOn w:val="Standard"/>
    <w:semiHidden/>
    <w:rsid w:val="00947BC9"/>
    <w:rPr>
      <w:rFonts w:ascii="Arial" w:hAnsi="Arial" w:cs="Arial"/>
      <w:b/>
      <w:bCs/>
      <w:sz w:val="22"/>
    </w:rPr>
  </w:style>
  <w:style w:type="table" w:styleId="Tabellenraster">
    <w:name w:val="Table Grid"/>
    <w:basedOn w:val="NormaleTabelle"/>
    <w:uiPriority w:val="59"/>
    <w:rsid w:val="00E27C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481DC3"/>
    <w:rPr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1DC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1D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KIKUS%20Kurse%20Deutsch\KIKUS%20Deutsch%202016_17\00_UNTERLAGEN_Kursleitungen_16-17\06_KL_PLANUNG-PROTOKOLL_KIKUS-Stunde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2FFF88ABD9094C9AECC7470D115A5A" ma:contentTypeVersion="14" ma:contentTypeDescription="Ein neues Dokument erstellen." ma:contentTypeScope="" ma:versionID="d48aabc493cd3593da0af151d2598378">
  <xsd:schema xmlns:xsd="http://www.w3.org/2001/XMLSchema" xmlns:xs="http://www.w3.org/2001/XMLSchema" xmlns:p="http://schemas.microsoft.com/office/2006/metadata/properties" xmlns:ns3="dab44f8e-26cf-46d3-af1f-96965fa5bef2" xmlns:ns4="a33edf54-a451-46b6-9780-7e36ea76967d" targetNamespace="http://schemas.microsoft.com/office/2006/metadata/properties" ma:root="true" ma:fieldsID="77beb238a8c18c37f1deb3044de1d64c" ns3:_="" ns4:_="">
    <xsd:import namespace="dab44f8e-26cf-46d3-af1f-96965fa5bef2"/>
    <xsd:import namespace="a33edf54-a451-46b6-9780-7e36ea7696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4f8e-26cf-46d3-af1f-96965fa5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edf54-a451-46b6-9780-7e36ea7696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9E2EE5-B9A7-4902-9C5E-F850245D4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b44f8e-26cf-46d3-af1f-96965fa5bef2"/>
    <ds:schemaRef ds:uri="a33edf54-a451-46b6-9780-7e36ea769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073EE6-6406-44EA-B479-B571D84A2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C32C84-BC40-49DC-84D9-E7FAEA0514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06_KL_PLANUNG-PROTOKOLL_KIKUS-Stunde_Vorlage</Template>
  <TotalTime>0</TotalTime>
  <Pages>2</Pages>
  <Words>510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PLANUNG / PROTOKOLL</vt:lpstr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PLANUNG / PROTOKOLL</dc:title>
  <dc:creator>Edgardis Garlin</dc:creator>
  <cp:lastModifiedBy>edgaris</cp:lastModifiedBy>
  <cp:revision>2</cp:revision>
  <cp:lastPrinted>2022-11-25T12:19:00Z</cp:lastPrinted>
  <dcterms:created xsi:type="dcterms:W3CDTF">2024-10-23T13:03:00Z</dcterms:created>
  <dcterms:modified xsi:type="dcterms:W3CDTF">2024-10-23T13:03:00Z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0x010100CE2FFF88ABD9094C9AECC7470D115A5A</vt:lpwstr>
  </property>
</Properties>
</file>