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EBE2" w14:textId="316B1B33" w:rsidR="00A06C16" w:rsidRPr="00A31C1B" w:rsidRDefault="3B12C608" w:rsidP="3B12C60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bCs/>
          <w:sz w:val="40"/>
          <w:szCs w:val="40"/>
        </w:rPr>
      </w:pPr>
      <w:r w:rsidRPr="3B12C608">
        <w:rPr>
          <w:rFonts w:asciiTheme="minorHAnsi" w:hAnsiTheme="minorHAnsi"/>
          <w:b/>
          <w:bCs/>
          <w:sz w:val="40"/>
          <w:szCs w:val="40"/>
        </w:rPr>
        <w:t>KIKUS Planung | Protokoll</w:t>
      </w:r>
    </w:p>
    <w:p w14:paraId="59CCF526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457"/>
        <w:gridCol w:w="968"/>
        <w:gridCol w:w="1952"/>
        <w:gridCol w:w="1309"/>
        <w:gridCol w:w="3072"/>
        <w:gridCol w:w="897"/>
        <w:gridCol w:w="3543"/>
      </w:tblGrid>
      <w:tr w:rsidR="00E27C2A" w:rsidRPr="00A31C1B" w14:paraId="56B9C9DB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6E5878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Einrichtung / Kurs: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4E8DF068" w14:textId="7539E0CF" w:rsidR="00E27C2A" w:rsidRPr="00A31C1B" w:rsidRDefault="001F489F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bookmarkStart w:id="0" w:name="_GoBack"/>
            <w:r>
              <w:rPr>
                <w:rFonts w:asciiTheme="minorHAnsi" w:hAnsiTheme="minorHAnsi"/>
                <w:b/>
              </w:rPr>
              <w:t>Grundschulkurs (5-7 Jahre)</w:t>
            </w:r>
            <w:bookmarkEnd w:id="0"/>
          </w:p>
        </w:tc>
        <w:tc>
          <w:tcPr>
            <w:tcW w:w="1309" w:type="dxa"/>
            <w:tcBorders>
              <w:bottom w:val="single" w:sz="4" w:space="0" w:color="000000"/>
              <w:right w:val="nil"/>
            </w:tcBorders>
            <w:vAlign w:val="center"/>
          </w:tcPr>
          <w:p w14:paraId="364CAAD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Kursleitung:</w:t>
            </w:r>
          </w:p>
        </w:tc>
        <w:tc>
          <w:tcPr>
            <w:tcW w:w="3072" w:type="dxa"/>
            <w:tcBorders>
              <w:left w:val="nil"/>
              <w:bottom w:val="single" w:sz="4" w:space="0" w:color="000000"/>
            </w:tcBorders>
            <w:vAlign w:val="center"/>
          </w:tcPr>
          <w:p w14:paraId="36439509" w14:textId="539186A9" w:rsidR="00E27C2A" w:rsidRPr="00A31C1B" w:rsidRDefault="001F489F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897" w:type="dxa"/>
            <w:tcBorders>
              <w:bottom w:val="single" w:sz="4" w:space="0" w:color="000000"/>
              <w:right w:val="nil"/>
            </w:tcBorders>
            <w:vAlign w:val="center"/>
          </w:tcPr>
          <w:p w14:paraId="59B94F50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Beisitz:</w:t>
            </w:r>
          </w:p>
        </w:tc>
        <w:tc>
          <w:tcPr>
            <w:tcW w:w="3543" w:type="dxa"/>
            <w:tcBorders>
              <w:left w:val="nil"/>
              <w:bottom w:val="single" w:sz="4" w:space="0" w:color="000000"/>
            </w:tcBorders>
            <w:vAlign w:val="center"/>
          </w:tcPr>
          <w:p w14:paraId="3524901F" w14:textId="7C1AE6FA" w:rsidR="00E27C2A" w:rsidRPr="00A31C1B" w:rsidRDefault="001F489F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</w:tr>
      <w:tr w:rsidR="00E27C2A" w:rsidRPr="00A31C1B" w14:paraId="4988CCAA" w14:textId="77777777" w:rsidTr="00990864">
        <w:tc>
          <w:tcPr>
            <w:tcW w:w="1652" w:type="dxa"/>
            <w:tcBorders>
              <w:bottom w:val="single" w:sz="4" w:space="0" w:color="000000"/>
              <w:right w:val="nil"/>
            </w:tcBorders>
            <w:vAlign w:val="center"/>
          </w:tcPr>
          <w:p w14:paraId="3081B32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Nummer der Stunde:</w:t>
            </w:r>
          </w:p>
        </w:tc>
        <w:tc>
          <w:tcPr>
            <w:tcW w:w="1457" w:type="dxa"/>
            <w:tcBorders>
              <w:left w:val="nil"/>
              <w:bottom w:val="single" w:sz="4" w:space="0" w:color="000000"/>
            </w:tcBorders>
            <w:vAlign w:val="center"/>
          </w:tcPr>
          <w:p w14:paraId="7AC365F0" w14:textId="1E460978" w:rsidR="00E27C2A" w:rsidRPr="00A31C1B" w:rsidRDefault="00716A10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968" w:type="dxa"/>
            <w:tcBorders>
              <w:bottom w:val="single" w:sz="4" w:space="0" w:color="000000"/>
              <w:right w:val="nil"/>
            </w:tcBorders>
            <w:vAlign w:val="center"/>
          </w:tcPr>
          <w:p w14:paraId="352AA8EA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Datum:</w:t>
            </w:r>
          </w:p>
        </w:tc>
        <w:tc>
          <w:tcPr>
            <w:tcW w:w="1952" w:type="dxa"/>
            <w:tcBorders>
              <w:left w:val="nil"/>
              <w:bottom w:val="single" w:sz="4" w:space="0" w:color="000000"/>
            </w:tcBorders>
            <w:vAlign w:val="center"/>
          </w:tcPr>
          <w:p w14:paraId="409EF53F" w14:textId="4F312C23" w:rsidR="00E27C2A" w:rsidRPr="00A31C1B" w:rsidRDefault="001F489F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1309" w:type="dxa"/>
            <w:vMerge w:val="restart"/>
            <w:tcBorders>
              <w:right w:val="nil"/>
            </w:tcBorders>
            <w:vAlign w:val="center"/>
          </w:tcPr>
          <w:p w14:paraId="2D333C5E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Materialien:</w:t>
            </w:r>
          </w:p>
        </w:tc>
        <w:tc>
          <w:tcPr>
            <w:tcW w:w="7512" w:type="dxa"/>
            <w:gridSpan w:val="3"/>
            <w:vMerge w:val="restart"/>
            <w:tcBorders>
              <w:left w:val="nil"/>
            </w:tcBorders>
            <w:vAlign w:val="center"/>
          </w:tcPr>
          <w:p w14:paraId="05668855" w14:textId="134EF58E" w:rsidR="00C97748" w:rsidRPr="00A31C1B" w:rsidRDefault="00716A10" w:rsidP="001F489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Stoffpuppe Fridolin (Cousin von M</w:t>
            </w:r>
            <w:r w:rsidR="001F489F">
              <w:rPr>
                <w:rFonts w:asciiTheme="minorHAnsi" w:hAnsiTheme="minorHAnsi"/>
                <w:b/>
              </w:rPr>
              <w:t xml:space="preserve">imi </w:t>
            </w:r>
            <w:r>
              <w:rPr>
                <w:rFonts w:asciiTheme="minorHAnsi" w:hAnsiTheme="minorHAnsi"/>
                <w:b/>
              </w:rPr>
              <w:t>&amp;</w:t>
            </w:r>
            <w:r w:rsidR="001F489F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M</w:t>
            </w:r>
            <w:r w:rsidR="001F489F">
              <w:rPr>
                <w:rFonts w:asciiTheme="minorHAnsi" w:hAnsiTheme="minorHAnsi"/>
                <w:b/>
              </w:rPr>
              <w:t>omo</w:t>
            </w:r>
            <w:r>
              <w:rPr>
                <w:rFonts w:asciiTheme="minorHAnsi" w:hAnsiTheme="minorHAnsi"/>
                <w:b/>
              </w:rPr>
              <w:t>)</w:t>
            </w:r>
            <w:r w:rsidR="00703F47" w:rsidRPr="00563F6B">
              <w:rPr>
                <w:rFonts w:asciiTheme="minorHAnsi" w:hAnsiTheme="minorHAnsi"/>
                <w:b/>
              </w:rPr>
              <w:t xml:space="preserve">, </w:t>
            </w:r>
            <w:proofErr w:type="spellStart"/>
            <w:r w:rsidRPr="00563F6B">
              <w:rPr>
                <w:rFonts w:asciiTheme="minorHAnsi" w:hAnsiTheme="minorHAnsi"/>
                <w:b/>
              </w:rPr>
              <w:t>Verbi</w:t>
            </w:r>
            <w:proofErr w:type="spellEnd"/>
            <w:r w:rsidR="001F489F">
              <w:rPr>
                <w:rFonts w:asciiTheme="minorHAnsi" w:hAnsiTheme="minorHAnsi"/>
                <w:b/>
              </w:rPr>
              <w:t>-Puppe</w:t>
            </w:r>
            <w:r>
              <w:rPr>
                <w:rFonts w:asciiTheme="minorHAnsi" w:hAnsiTheme="minorHAnsi"/>
                <w:b/>
              </w:rPr>
              <w:t>,</w:t>
            </w:r>
            <w:r w:rsidRPr="00563F6B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Fotos</w:t>
            </w:r>
            <w:r w:rsidR="001F489F">
              <w:rPr>
                <w:rFonts w:asciiTheme="minorHAnsi" w:hAnsiTheme="minorHAnsi"/>
                <w:b/>
              </w:rPr>
              <w:t xml:space="preserve"> (Tafel)</w:t>
            </w:r>
            <w:r>
              <w:rPr>
                <w:rFonts w:asciiTheme="minorHAnsi" w:hAnsiTheme="minorHAnsi"/>
                <w:b/>
              </w:rPr>
              <w:t>, Namenschilder, Artikel-Magneten</w:t>
            </w:r>
            <w:r w:rsidR="00703F47" w:rsidRPr="00563F6B">
              <w:rPr>
                <w:rFonts w:asciiTheme="minorHAnsi" w:hAnsiTheme="minorHAnsi"/>
                <w:b/>
              </w:rPr>
              <w:t>;</w:t>
            </w:r>
            <w:r w:rsidR="00C97748" w:rsidRPr="00563F6B">
              <w:rPr>
                <w:rFonts w:asciiTheme="minorHAnsi" w:hAnsiTheme="minorHAnsi"/>
                <w:b/>
              </w:rPr>
              <w:t xml:space="preserve"> </w:t>
            </w:r>
            <w:r w:rsidR="004C1909" w:rsidRPr="00563F6B">
              <w:rPr>
                <w:rFonts w:asciiTheme="minorHAnsi" w:hAnsiTheme="minorHAnsi"/>
                <w:b/>
              </w:rPr>
              <w:t>Stempel (</w:t>
            </w:r>
            <w:r>
              <w:rPr>
                <w:rFonts w:asciiTheme="minorHAnsi" w:hAnsiTheme="minorHAnsi"/>
                <w:b/>
              </w:rPr>
              <w:t>Schaf</w:t>
            </w:r>
            <w:r w:rsidR="004C1909" w:rsidRPr="00563F6B">
              <w:rPr>
                <w:rFonts w:asciiTheme="minorHAnsi" w:hAnsiTheme="minorHAnsi"/>
                <w:b/>
              </w:rPr>
              <w:t>)</w:t>
            </w:r>
            <w:r>
              <w:rPr>
                <w:rFonts w:asciiTheme="minorHAnsi" w:hAnsiTheme="minorHAnsi"/>
                <w:b/>
              </w:rPr>
              <w:t>,</w:t>
            </w:r>
            <w:r w:rsidR="00F73587" w:rsidRPr="00563F6B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HA</w:t>
            </w:r>
            <w:r w:rsidR="001F489F">
              <w:rPr>
                <w:rFonts w:asciiTheme="minorHAnsi" w:hAnsiTheme="minorHAnsi"/>
                <w:b/>
              </w:rPr>
              <w:t xml:space="preserve"> ausgefüllt:</w:t>
            </w:r>
            <w:r>
              <w:rPr>
                <w:rFonts w:asciiTheme="minorHAnsi" w:hAnsiTheme="minorHAnsi"/>
                <w:b/>
              </w:rPr>
              <w:t xml:space="preserve"> Lieblingstier von Mimi; Artikelpunkt-Laminate, Klebepunkte, Spiel </w:t>
            </w:r>
            <w:proofErr w:type="spellStart"/>
            <w:r>
              <w:rPr>
                <w:rFonts w:asciiTheme="minorHAnsi" w:hAnsiTheme="minorHAnsi"/>
                <w:b/>
              </w:rPr>
              <w:t>Magnetics</w:t>
            </w:r>
            <w:proofErr w:type="spellEnd"/>
            <w:r>
              <w:rPr>
                <w:rFonts w:asciiTheme="minorHAnsi" w:hAnsiTheme="minorHAnsi"/>
                <w:b/>
              </w:rPr>
              <w:t xml:space="preserve"> Kleidung, Zaubertuch; </w:t>
            </w:r>
            <w:r w:rsidR="001F489F">
              <w:rPr>
                <w:rFonts w:asciiTheme="minorHAnsi" w:hAnsiTheme="minorHAnsi"/>
                <w:b/>
              </w:rPr>
              <w:t>AB</w:t>
            </w:r>
            <w:r w:rsidR="00EB2E36" w:rsidRPr="00563F6B">
              <w:rPr>
                <w:rFonts w:asciiTheme="minorHAnsi" w:hAnsiTheme="minorHAnsi"/>
                <w:b/>
              </w:rPr>
              <w:t xml:space="preserve"> </w:t>
            </w:r>
            <w:r w:rsidR="001F489F">
              <w:rPr>
                <w:rFonts w:asciiTheme="minorHAnsi" w:hAnsiTheme="minorHAnsi"/>
                <w:b/>
              </w:rPr>
              <w:t>KLEIDUNG (Set 3)</w:t>
            </w:r>
          </w:p>
        </w:tc>
      </w:tr>
      <w:tr w:rsidR="00E27C2A" w:rsidRPr="00A31C1B" w14:paraId="7A784FD8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02080E8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Übergeordnetes Thema: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19FE1462" w14:textId="269256E8" w:rsidR="00E27C2A" w:rsidRPr="00A31C1B" w:rsidRDefault="00716A10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Kleidung &amp; Artikel</w:t>
            </w:r>
          </w:p>
        </w:tc>
        <w:tc>
          <w:tcPr>
            <w:tcW w:w="1309" w:type="dxa"/>
            <w:vMerge/>
            <w:tcBorders>
              <w:right w:val="nil"/>
            </w:tcBorders>
            <w:vAlign w:val="center"/>
          </w:tcPr>
          <w:p w14:paraId="4360ADBF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512" w:type="dxa"/>
            <w:gridSpan w:val="3"/>
            <w:vMerge/>
            <w:tcBorders>
              <w:left w:val="nil"/>
            </w:tcBorders>
            <w:vAlign w:val="center"/>
          </w:tcPr>
          <w:p w14:paraId="6EF6506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</w:tr>
    </w:tbl>
    <w:p w14:paraId="3665A80F" w14:textId="29BD8154" w:rsidR="00022C28" w:rsidRPr="00A31C1B" w:rsidRDefault="00022C2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3341"/>
        <w:gridCol w:w="4110"/>
        <w:gridCol w:w="1980"/>
        <w:gridCol w:w="2021"/>
        <w:gridCol w:w="1759"/>
      </w:tblGrid>
      <w:tr w:rsidR="00A06C16" w:rsidRPr="00A31C1B" w14:paraId="38341C92" w14:textId="77777777" w:rsidTr="00EE4D15">
        <w:trPr>
          <w:trHeight w:val="283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61AF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cap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Phase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E48EB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Arbeitsformen / Spiele / ...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511D" w14:textId="77777777" w:rsidR="00A06C16" w:rsidRPr="00667E7F" w:rsidRDefault="00A06C16" w:rsidP="00D7054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/>
                <w:sz w:val="18"/>
              </w:rPr>
            </w:pPr>
            <w:r w:rsidRPr="00667E7F">
              <w:rPr>
                <w:rFonts w:asciiTheme="minorHAnsi" w:hAnsiTheme="minorHAnsi"/>
                <w:b/>
                <w:bCs/>
                <w:i/>
                <w:sz w:val="18"/>
              </w:rPr>
              <w:t>Äußerungen Kursleitun</w:t>
            </w:r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>g (KL) / Kinder (</w:t>
            </w:r>
            <w:proofErr w:type="spellStart"/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>Ki</w:t>
            </w:r>
            <w:proofErr w:type="spellEnd"/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 xml:space="preserve"> 1,2,3…)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950A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Wortschatz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64964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Grammatik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A7A57" w14:textId="77777777" w:rsidR="00A06C16" w:rsidRPr="00A31C1B" w:rsidRDefault="000B4B62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Sprachliche Handlungs</w:t>
            </w:r>
            <w:r w:rsidR="00A06C16" w:rsidRPr="00A31C1B">
              <w:rPr>
                <w:rFonts w:asciiTheme="minorHAnsi" w:hAnsiTheme="minorHAnsi"/>
                <w:b/>
                <w:bCs/>
                <w:sz w:val="18"/>
              </w:rPr>
              <w:t>muster</w:t>
            </w:r>
          </w:p>
        </w:tc>
      </w:tr>
      <w:tr w:rsidR="00563F6B" w:rsidRPr="00F030D8" w14:paraId="00871661" w14:textId="77777777" w:rsidTr="001F489F">
        <w:tc>
          <w:tcPr>
            <w:tcW w:w="1616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FFEE2" w14:textId="34979369" w:rsidR="00563F6B" w:rsidRPr="00563F6B" w:rsidRDefault="00563F6B" w:rsidP="00563F6B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Vorbereitung</w:t>
            </w:r>
            <w:r w:rsidR="00716A10">
              <w:rPr>
                <w:rFonts w:asciiTheme="minorHAnsi" w:hAnsiTheme="minorHAnsi"/>
                <w:bCs/>
                <w:iCs/>
              </w:rPr>
              <w:t xml:space="preserve"> / Freies Sprechen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1D016" w14:textId="1167360A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Eigene Fotos an die Tafel hängen und</w:t>
            </w:r>
            <w:r w:rsidR="00716A10">
              <w:rPr>
                <w:rFonts w:asciiTheme="minorHAnsi" w:hAnsiTheme="minorHAnsi"/>
              </w:rPr>
              <w:t xml:space="preserve"> Namenschilder und</w:t>
            </w:r>
            <w:r w:rsidRPr="00563F6B">
              <w:rPr>
                <w:rFonts w:asciiTheme="minorHAnsi" w:hAnsiTheme="minorHAnsi"/>
              </w:rPr>
              <w:t xml:space="preserve"> Artikel-Magneten korrekt zuordnen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8A75F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D9B703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4EBD37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DB9A0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4C1909" w:rsidRPr="00F030D8" w14:paraId="058EA870" w14:textId="77777777" w:rsidTr="001F489F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AD5BF8" w14:textId="072EBE02" w:rsidR="004C1909" w:rsidRPr="00563F6B" w:rsidRDefault="00716A10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Vorstellungsrunde</w:t>
            </w:r>
          </w:p>
        </w:tc>
        <w:tc>
          <w:tcPr>
            <w:tcW w:w="334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E2584" w14:textId="7D0A65DA" w:rsidR="004C1909" w:rsidRPr="00563F6B" w:rsidRDefault="00716A10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Kinder stellen sich der Puppe Fridolin vor</w:t>
            </w:r>
          </w:p>
        </w:tc>
        <w:tc>
          <w:tcPr>
            <w:tcW w:w="411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20C80" w14:textId="6D1E0461" w:rsidR="004C1909" w:rsidRPr="00563F6B" w:rsidRDefault="00716A10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heiße xxx und ich bin x Jahre alt.</w:t>
            </w:r>
          </w:p>
        </w:tc>
        <w:tc>
          <w:tcPr>
            <w:tcW w:w="19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65248" w14:textId="25D1D765" w:rsidR="004C1909" w:rsidRPr="00563F6B" w:rsidRDefault="00716A10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Namen, Zahlen; heißen, sein</w:t>
            </w:r>
          </w:p>
        </w:tc>
        <w:tc>
          <w:tcPr>
            <w:tcW w:w="202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F6E71" w14:textId="7AC81137" w:rsidR="004C1909" w:rsidRPr="00563F6B" w:rsidRDefault="001C01B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Verben </w:t>
            </w:r>
            <w:r w:rsidRPr="001C01BD">
              <w:rPr>
                <w:rFonts w:asciiTheme="minorHAnsi" w:hAnsiTheme="minorHAnsi"/>
                <w:i/>
              </w:rPr>
              <w:t>heißen</w:t>
            </w:r>
            <w:r>
              <w:rPr>
                <w:rFonts w:asciiTheme="minorHAnsi" w:hAnsiTheme="minorHAnsi"/>
              </w:rPr>
              <w:t xml:space="preserve"> und </w:t>
            </w:r>
            <w:r w:rsidRPr="001C01BD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in 1.Pers. </w:t>
            </w:r>
            <w:proofErr w:type="spellStart"/>
            <w:r>
              <w:rPr>
                <w:rFonts w:asciiTheme="minorHAnsi" w:hAnsiTheme="minorHAnsi"/>
              </w:rPr>
              <w:t>Sg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75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CE089" w14:textId="3C7BBD71" w:rsidR="004C1909" w:rsidRPr="00563F6B" w:rsidRDefault="001C01B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Sich-Vorstellen</w:t>
            </w:r>
          </w:p>
        </w:tc>
      </w:tr>
      <w:tr w:rsidR="004C1909" w:rsidRPr="00F030D8" w14:paraId="40B70330" w14:textId="77777777" w:rsidTr="001F489F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B64F7" w14:textId="6C22E4CF" w:rsidR="004C1909" w:rsidRPr="00563F6B" w:rsidRDefault="00E40436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Anwesenheit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04BFB" w14:textId="66CCEAB9" w:rsidR="004C1909" w:rsidRPr="00563F6B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Spiel</w:t>
            </w:r>
            <w:r w:rsidR="00EA325E" w:rsidRPr="00563F6B">
              <w:rPr>
                <w:rFonts w:asciiTheme="minorHAnsi" w:hAnsiTheme="minorHAnsi"/>
              </w:rPr>
              <w:t xml:space="preserve"> mit Foto ankreuzen</w:t>
            </w:r>
          </w:p>
          <w:p w14:paraId="6C6D2D12" w14:textId="207E2363" w:rsidR="004C1909" w:rsidRPr="00563F6B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50143B" w14:textId="2268C322" w:rsidR="004C1909" w:rsidRPr="00563F6B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63F6B">
              <w:rPr>
                <w:rFonts w:asciiTheme="minorHAnsi" w:hAnsiTheme="minorHAnsi"/>
                <w:i/>
                <w:iCs/>
              </w:rPr>
              <w:t>Ich bin da und du bist da. Ist denn auch die/der NAME da?</w:t>
            </w:r>
          </w:p>
          <w:p w14:paraId="33670779" w14:textId="36E107B0" w:rsidR="00703F47" w:rsidRPr="00563F6B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63F6B">
              <w:rPr>
                <w:rFonts w:asciiTheme="minorHAnsi" w:hAnsiTheme="minorHAnsi"/>
                <w:i/>
                <w:iCs/>
              </w:rPr>
              <w:t>Hier bin ich! Ich bin da</w:t>
            </w:r>
            <w:r w:rsidR="007D09F3" w:rsidRPr="00563F6B">
              <w:rPr>
                <w:rFonts w:asciiTheme="minorHAnsi" w:hAnsiTheme="minorHAnsi"/>
                <w:i/>
                <w:iCs/>
              </w:rPr>
              <w:t>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67138" w14:textId="1C385FD6" w:rsidR="004C1909" w:rsidRPr="00563F6B" w:rsidRDefault="001C01BD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Namen</w:t>
            </w:r>
            <w:r w:rsidR="004C1909" w:rsidRPr="00563F6B">
              <w:rPr>
                <w:rFonts w:asciiTheme="minorHAnsi" w:hAnsiTheme="minorHAnsi"/>
              </w:rPr>
              <w:t>; sein</w:t>
            </w:r>
            <w:r w:rsidR="007D09F3" w:rsidRPr="00563F6B">
              <w:rPr>
                <w:rFonts w:asciiTheme="minorHAnsi" w:hAnsiTheme="minorHAnsi"/>
              </w:rPr>
              <w:t>; da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23707" w14:textId="13C76F8E" w:rsidR="004C1909" w:rsidRPr="00563F6B" w:rsidRDefault="004C1909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Personalpronomen / -</w:t>
            </w:r>
            <w:proofErr w:type="spellStart"/>
            <w:r w:rsidRPr="00563F6B">
              <w:rPr>
                <w:rFonts w:asciiTheme="minorHAnsi" w:hAnsiTheme="minorHAnsi"/>
              </w:rPr>
              <w:t>deixis</w:t>
            </w:r>
            <w:proofErr w:type="spellEnd"/>
            <w:r w:rsidRPr="00563F6B">
              <w:rPr>
                <w:rFonts w:asciiTheme="minorHAnsi" w:hAnsiTheme="minorHAnsi"/>
              </w:rPr>
              <w:t xml:space="preserve"> </w:t>
            </w:r>
            <w:r w:rsidR="00703F47" w:rsidRPr="00563F6B">
              <w:rPr>
                <w:rFonts w:asciiTheme="minorHAnsi" w:hAnsiTheme="minorHAnsi"/>
                <w:i/>
              </w:rPr>
              <w:t>du</w:t>
            </w:r>
            <w:r w:rsidR="00703F47" w:rsidRPr="00563F6B">
              <w:rPr>
                <w:rFonts w:asciiTheme="minorHAnsi" w:hAnsiTheme="minorHAnsi"/>
              </w:rPr>
              <w:t xml:space="preserve"> und </w:t>
            </w:r>
            <w:r w:rsidRPr="00563F6B">
              <w:rPr>
                <w:rFonts w:asciiTheme="minorHAnsi" w:hAnsiTheme="minorHAnsi"/>
                <w:i/>
              </w:rPr>
              <w:t>ich</w:t>
            </w:r>
            <w:r w:rsidR="00703F47" w:rsidRPr="00563F6B">
              <w:rPr>
                <w:rFonts w:asciiTheme="minorHAnsi" w:hAnsiTheme="minorHAnsi"/>
              </w:rPr>
              <w:t>; Verb</w:t>
            </w:r>
            <w:r w:rsidRPr="00563F6B">
              <w:rPr>
                <w:rFonts w:asciiTheme="minorHAnsi" w:hAnsiTheme="minorHAnsi"/>
              </w:rPr>
              <w:t xml:space="preserve"> </w:t>
            </w:r>
            <w:r w:rsidRPr="00563F6B">
              <w:rPr>
                <w:rFonts w:asciiTheme="minorHAnsi" w:hAnsiTheme="minorHAnsi"/>
                <w:i/>
              </w:rPr>
              <w:t>sein</w:t>
            </w:r>
            <w:r w:rsidR="007D09F3" w:rsidRPr="00563F6B">
              <w:rPr>
                <w:rFonts w:asciiTheme="minorHAnsi" w:hAnsiTheme="minorHAnsi"/>
              </w:rPr>
              <w:t xml:space="preserve"> 1., </w:t>
            </w:r>
            <w:r w:rsidR="00703F47" w:rsidRPr="00563F6B">
              <w:rPr>
                <w:rFonts w:asciiTheme="minorHAnsi" w:hAnsiTheme="minorHAnsi"/>
              </w:rPr>
              <w:t xml:space="preserve">2. </w:t>
            </w:r>
            <w:r w:rsidR="007D09F3" w:rsidRPr="00563F6B">
              <w:rPr>
                <w:rFonts w:asciiTheme="minorHAnsi" w:hAnsiTheme="minorHAnsi"/>
              </w:rPr>
              <w:t xml:space="preserve">und 3. </w:t>
            </w:r>
            <w:r w:rsidRPr="00563F6B">
              <w:rPr>
                <w:rFonts w:asciiTheme="minorHAnsi" w:hAnsiTheme="minorHAnsi"/>
              </w:rPr>
              <w:t xml:space="preserve">Pers. </w:t>
            </w:r>
            <w:proofErr w:type="spellStart"/>
            <w:r w:rsidRPr="00563F6B">
              <w:rPr>
                <w:rFonts w:asciiTheme="minorHAnsi" w:hAnsiTheme="minorHAnsi"/>
              </w:rPr>
              <w:t>Sg</w:t>
            </w:r>
            <w:proofErr w:type="spellEnd"/>
            <w:r w:rsidRPr="00563F6B">
              <w:rPr>
                <w:rFonts w:asciiTheme="minorHAnsi" w:hAnsiTheme="minorHAnsi"/>
              </w:rPr>
              <w:t>.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85DE8A" w14:textId="5C66F25E" w:rsidR="004C1909" w:rsidRPr="00563F6B" w:rsidRDefault="007D09F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Anwesenheit kontrollieren</w:t>
            </w:r>
          </w:p>
        </w:tc>
      </w:tr>
      <w:tr w:rsidR="00CA5A40" w:rsidRPr="00F030D8" w14:paraId="5E3D7D24" w14:textId="77777777" w:rsidTr="001F489F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0D6AB" w14:textId="77777777" w:rsidR="00CA5A40" w:rsidRPr="00563F6B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Zählen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83BB4" w14:textId="754FC712" w:rsidR="00703F47" w:rsidRPr="00563F6B" w:rsidRDefault="00CA5A40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 xml:space="preserve">Auf Deutsch </w:t>
            </w:r>
            <w:r w:rsidR="00677F33" w:rsidRPr="00563F6B">
              <w:rPr>
                <w:rFonts w:asciiTheme="minorHAnsi" w:hAnsiTheme="minorHAnsi"/>
              </w:rPr>
              <w:t>vorwärts und rückwärts</w:t>
            </w:r>
            <w:r w:rsidR="00716A10">
              <w:rPr>
                <w:rFonts w:asciiTheme="minorHAnsi" w:hAnsiTheme="minorHAnsi"/>
              </w:rPr>
              <w:t xml:space="preserve"> mit Rakete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76393" w14:textId="77777777" w:rsidR="00CA5A40" w:rsidRPr="00563F6B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63F6B">
              <w:rPr>
                <w:rFonts w:asciiTheme="minorHAnsi" w:hAnsiTheme="minorHAnsi"/>
                <w:i/>
                <w:iCs/>
              </w:rPr>
              <w:t>Wie viele Leute sind wir heute?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3C98F" w14:textId="4AD81D92" w:rsidR="00CA5A40" w:rsidRPr="00563F6B" w:rsidRDefault="00703F47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0-10; Rakete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82D8A" w14:textId="77777777" w:rsidR="00CA5A40" w:rsidRPr="00563F6B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808FB" w14:textId="0096BDA6" w:rsidR="00CA5A40" w:rsidRPr="00563F6B" w:rsidRDefault="00677F33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Zählen</w:t>
            </w:r>
          </w:p>
        </w:tc>
      </w:tr>
      <w:tr w:rsidR="004C1909" w:rsidRPr="00F030D8" w14:paraId="7020A83C" w14:textId="77777777" w:rsidTr="001F489F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33A5" w14:textId="6838371B" w:rsidR="004C1909" w:rsidRPr="00563F6B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Singen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F2D24" w14:textId="5A14F224" w:rsidR="004C1909" w:rsidRPr="00563F6B" w:rsidRDefault="00716A10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Präpositionen-Lied mit Hand und Kopf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937CA5" w14:textId="1CDD2B01" w:rsidR="004C1909" w:rsidRPr="00563F6B" w:rsidRDefault="00716A10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auf – unter – vor – hinter – über – neben - in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1931E" w14:textId="5AF7CAEB" w:rsidR="004C1909" w:rsidRPr="00563F6B" w:rsidRDefault="00716A10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auf, unter, vor, hinter, über, neben, in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5C330" w14:textId="5B84D191" w:rsidR="004C1909" w:rsidRPr="00563F6B" w:rsidRDefault="00716A10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Lokalpräpositionen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DC162" w14:textId="7CC70998" w:rsidR="004C1909" w:rsidRPr="00563F6B" w:rsidRDefault="001C01B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Benennen</w:t>
            </w:r>
          </w:p>
        </w:tc>
      </w:tr>
      <w:tr w:rsidR="0039473D" w:rsidRPr="00F030D8" w14:paraId="68128C9A" w14:textId="77777777" w:rsidTr="001F489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36106" w14:textId="77777777" w:rsidR="0039473D" w:rsidRDefault="00022C28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HA anschauen</w:t>
            </w:r>
          </w:p>
          <w:p w14:paraId="7DEFEAE9" w14:textId="5179FA0A" w:rsidR="00E551BE" w:rsidRPr="00022C28" w:rsidRDefault="001F489F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AB3</w:t>
            </w:r>
            <w:r w:rsidR="00E551BE" w:rsidRPr="00AA0C23">
              <w:rPr>
                <w:rFonts w:asciiTheme="minorHAnsi" w:hAnsiTheme="minorHAnsi"/>
                <w:bCs/>
                <w:iCs/>
              </w:rPr>
              <w:t xml:space="preserve"> </w:t>
            </w:r>
            <w:r w:rsidR="00716A10">
              <w:rPr>
                <w:rFonts w:asciiTheme="minorHAnsi" w:hAnsiTheme="minorHAnsi"/>
                <w:bCs/>
                <w:iCs/>
              </w:rPr>
              <w:t>LIEBLINGSTIER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7802BF" w14:textId="6C451710" w:rsidR="00F73587" w:rsidRPr="00022C28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>HA anschauen und gemeinsam applaudieren.</w:t>
            </w:r>
          </w:p>
          <w:p w14:paraId="255167FB" w14:textId="77777777" w:rsidR="00EE4D15" w:rsidRDefault="00EE4D15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highlight w:val="yellow"/>
              </w:rPr>
            </w:pPr>
          </w:p>
          <w:p w14:paraId="7813E114" w14:textId="57F15E15" w:rsidR="00F73587" w:rsidRPr="00022C28" w:rsidRDefault="00EE4D15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Erstsprachen einbeziehen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AEC6F6" w14:textId="11D15416" w:rsidR="00F73587" w:rsidRPr="00022C28" w:rsidRDefault="00716A10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Mein Lieblingstier ist xxx.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13873D" w14:textId="73B2D838" w:rsidR="0039473D" w:rsidRPr="00022C28" w:rsidRDefault="00716A10" w:rsidP="00AA0C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Pferd, Dinosaurier, Hund, Katze, Igel, Delfin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7E7A7" w14:textId="6B54BB75" w:rsidR="0039473D" w:rsidRPr="00022C28" w:rsidRDefault="0039473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Verb </w:t>
            </w:r>
            <w:r w:rsidRPr="00022C28">
              <w:rPr>
                <w:rFonts w:asciiTheme="minorHAnsi" w:hAnsiTheme="minorHAnsi"/>
                <w:i/>
              </w:rPr>
              <w:t>sein</w:t>
            </w:r>
            <w:r w:rsidR="00716A10">
              <w:rPr>
                <w:rFonts w:asciiTheme="minorHAnsi" w:hAnsiTheme="minorHAnsi"/>
              </w:rPr>
              <w:t xml:space="preserve"> 3. Pers. </w:t>
            </w:r>
            <w:proofErr w:type="spellStart"/>
            <w:r w:rsidR="00716A10">
              <w:rPr>
                <w:rFonts w:asciiTheme="minorHAnsi" w:hAnsiTheme="minorHAnsi"/>
              </w:rPr>
              <w:t>Sg</w:t>
            </w:r>
            <w:proofErr w:type="spellEnd"/>
            <w:r w:rsidR="00716A10">
              <w:rPr>
                <w:rFonts w:asciiTheme="minorHAnsi" w:hAnsiTheme="minorHAnsi"/>
              </w:rPr>
              <w:t>.</w:t>
            </w:r>
            <w:r w:rsidRPr="00022C28">
              <w:rPr>
                <w:rFonts w:asciiTheme="minorHAnsi" w:hAnsiTheme="minorHAnsi"/>
              </w:rPr>
              <w:t>;</w:t>
            </w:r>
            <w:r w:rsidR="00F73587" w:rsidRPr="00022C28">
              <w:rPr>
                <w:rFonts w:asciiTheme="minorHAnsi" w:hAnsiTheme="minorHAnsi"/>
              </w:rPr>
              <w:t xml:space="preserve"> best. Artikel im Nominativ; </w:t>
            </w:r>
            <w:r w:rsidR="00716A10">
              <w:rPr>
                <w:rFonts w:asciiTheme="minorHAnsi" w:hAnsiTheme="minorHAnsi"/>
              </w:rPr>
              <w:t xml:space="preserve">Possessivpronomen </w:t>
            </w:r>
            <w:r w:rsidR="00716A10" w:rsidRPr="00716A10">
              <w:rPr>
                <w:rFonts w:asciiTheme="minorHAnsi" w:hAnsiTheme="minorHAnsi"/>
                <w:i/>
              </w:rPr>
              <w:t>mein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BEF038" w14:textId="447EEFE8" w:rsidR="007D09F3" w:rsidRPr="00022C28" w:rsidRDefault="00716A10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Assertion</w:t>
            </w:r>
          </w:p>
        </w:tc>
      </w:tr>
      <w:tr w:rsidR="00F73587" w:rsidRPr="00F030D8" w14:paraId="7D2F2E40" w14:textId="77777777" w:rsidTr="001F489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6616EA" w14:textId="37B69E81" w:rsidR="00022C28" w:rsidRPr="00022C28" w:rsidRDefault="00022C28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022C28">
              <w:rPr>
                <w:rFonts w:asciiTheme="minorHAnsi" w:hAnsiTheme="minorHAnsi"/>
                <w:bCs/>
                <w:iCs/>
              </w:rPr>
              <w:t>HA</w:t>
            </w:r>
          </w:p>
          <w:p w14:paraId="16E42EFE" w14:textId="72AF6FEF" w:rsidR="00F73587" w:rsidRPr="00022C28" w:rsidRDefault="00022C28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022C28">
              <w:rPr>
                <w:rFonts w:asciiTheme="minorHAnsi" w:hAnsiTheme="minorHAnsi"/>
                <w:bCs/>
                <w:iCs/>
              </w:rPr>
              <w:t>Stempelraten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06F97F" w14:textId="4FA0C790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KL beschreibt den </w:t>
            </w:r>
            <w:r w:rsidR="00716A10">
              <w:rPr>
                <w:rFonts w:asciiTheme="minorHAnsi" w:hAnsiTheme="minorHAnsi"/>
              </w:rPr>
              <w:t>Schaf</w:t>
            </w:r>
            <w:r w:rsidRPr="00022C28">
              <w:rPr>
                <w:rFonts w:asciiTheme="minorHAnsi" w:hAnsiTheme="minorHAnsi"/>
              </w:rPr>
              <w:t>-Stempel und die Kinder müssen raten</w:t>
            </w:r>
          </w:p>
          <w:p w14:paraId="6733A9B9" w14:textId="77777777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FFF6FE8" w14:textId="77777777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0F73396" w14:textId="77777777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4AEB855D" w14:textId="7574E80D" w:rsidR="00F73587" w:rsidRP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Stempel ausgeben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3A0AC7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022C28">
              <w:rPr>
                <w:rFonts w:asciiTheme="minorHAnsi" w:hAnsiTheme="minorHAnsi"/>
                <w:i/>
                <w:iCs/>
              </w:rPr>
              <w:t>Ist es ein/e… TIER?</w:t>
            </w:r>
          </w:p>
          <w:p w14:paraId="328D3CDD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0771750D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1F54208B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08BAA33B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48681860" w14:textId="36B8B0F5" w:rsidR="00F73587" w:rsidRPr="00022C28" w:rsidRDefault="00716A10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möchte bitte einen Schaf</w:t>
            </w:r>
            <w:r w:rsidR="00022C28">
              <w:rPr>
                <w:rFonts w:asciiTheme="minorHAnsi" w:hAnsiTheme="minorHAnsi"/>
                <w:i/>
                <w:iCs/>
              </w:rPr>
              <w:t>-Stempel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7C01AD" w14:textId="7294A692" w:rsidR="00F73587" w:rsidRPr="00022C28" w:rsidRDefault="001C01BD" w:rsidP="00EA325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Schaf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9040E4" w14:textId="31A7CDF9" w:rsidR="00022C28" w:rsidRDefault="00022C28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Inversion beim Fragesatz; Verb </w:t>
            </w:r>
            <w:r w:rsidRPr="00022C28">
              <w:rPr>
                <w:rFonts w:asciiTheme="minorHAnsi" w:hAnsiTheme="minorHAnsi"/>
                <w:i/>
              </w:rPr>
              <w:t>sein</w:t>
            </w:r>
            <w:r w:rsidR="00611E3D">
              <w:rPr>
                <w:rFonts w:asciiTheme="minorHAnsi" w:hAnsiTheme="minorHAnsi"/>
              </w:rPr>
              <w:t xml:space="preserve"> 3.</w:t>
            </w:r>
            <w:r w:rsidRPr="00022C28">
              <w:rPr>
                <w:rFonts w:asciiTheme="minorHAnsi" w:hAnsiTheme="minorHAnsi"/>
              </w:rPr>
              <w:t xml:space="preserve">Pers. </w:t>
            </w:r>
            <w:proofErr w:type="spellStart"/>
            <w:r w:rsidRPr="00022C28">
              <w:rPr>
                <w:rFonts w:asciiTheme="minorHAnsi" w:hAnsiTheme="minorHAnsi"/>
              </w:rPr>
              <w:t>Sg</w:t>
            </w:r>
            <w:proofErr w:type="spellEnd"/>
            <w:r w:rsidRPr="00022C28">
              <w:rPr>
                <w:rFonts w:asciiTheme="minorHAnsi" w:hAnsiTheme="minorHAnsi"/>
              </w:rPr>
              <w:t xml:space="preserve">.; Partikel </w:t>
            </w:r>
            <w:r w:rsidRPr="00022C28">
              <w:rPr>
                <w:rFonts w:asciiTheme="minorHAnsi" w:hAnsiTheme="minorHAnsi"/>
                <w:i/>
              </w:rPr>
              <w:t>es</w:t>
            </w:r>
            <w:r w:rsidRPr="00022C28">
              <w:rPr>
                <w:rFonts w:asciiTheme="minorHAnsi" w:hAnsiTheme="minorHAnsi"/>
              </w:rPr>
              <w:t xml:space="preserve">; </w:t>
            </w:r>
            <w:proofErr w:type="spellStart"/>
            <w:r w:rsidRPr="00022C28">
              <w:rPr>
                <w:rFonts w:asciiTheme="minorHAnsi" w:hAnsiTheme="minorHAnsi"/>
              </w:rPr>
              <w:t>unbest</w:t>
            </w:r>
            <w:proofErr w:type="spellEnd"/>
            <w:r w:rsidRPr="00022C28">
              <w:rPr>
                <w:rFonts w:asciiTheme="minorHAnsi" w:hAnsiTheme="minorHAnsi"/>
              </w:rPr>
              <w:t xml:space="preserve">. Artikel </w:t>
            </w:r>
            <w:r w:rsidRPr="00022C28">
              <w:rPr>
                <w:rFonts w:asciiTheme="minorHAnsi" w:hAnsiTheme="minorHAnsi"/>
                <w:i/>
              </w:rPr>
              <w:t>ein/e</w:t>
            </w:r>
            <w:r w:rsidRPr="00022C28">
              <w:rPr>
                <w:rFonts w:asciiTheme="minorHAnsi" w:hAnsiTheme="minorHAnsi"/>
              </w:rPr>
              <w:t xml:space="preserve"> im Nominativ</w:t>
            </w:r>
            <w:r w:rsidR="00611E3D">
              <w:rPr>
                <w:rFonts w:asciiTheme="minorHAnsi" w:hAnsiTheme="minorHAnsi"/>
              </w:rPr>
              <w:t>;</w:t>
            </w:r>
          </w:p>
          <w:p w14:paraId="1C592BC8" w14:textId="097006B2" w:rsidR="00F73587" w:rsidRPr="00022C28" w:rsidRDefault="00022C28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Modalverb </w:t>
            </w:r>
            <w:r w:rsidRPr="00022C28">
              <w:rPr>
                <w:rFonts w:asciiTheme="minorHAnsi" w:hAnsiTheme="minorHAnsi"/>
                <w:i/>
              </w:rPr>
              <w:t>mögen</w:t>
            </w:r>
            <w:r w:rsidR="00611E3D">
              <w:rPr>
                <w:rFonts w:asciiTheme="minorHAnsi" w:hAnsiTheme="minorHAnsi"/>
              </w:rPr>
              <w:t xml:space="preserve"> 1.Pers. </w:t>
            </w:r>
            <w:proofErr w:type="spellStart"/>
            <w:r w:rsidR="00611E3D">
              <w:rPr>
                <w:rFonts w:asciiTheme="minorHAnsi" w:hAnsiTheme="minorHAnsi"/>
              </w:rPr>
              <w:t>Sg</w:t>
            </w:r>
            <w:proofErr w:type="spellEnd"/>
            <w:r w:rsidR="00611E3D">
              <w:rPr>
                <w:rFonts w:asciiTheme="minorHAnsi" w:hAnsiTheme="minorHAnsi"/>
              </w:rPr>
              <w:t>.,</w:t>
            </w:r>
            <w:r w:rsidRPr="00022C28">
              <w:rPr>
                <w:rFonts w:asciiTheme="minorHAnsi" w:hAnsiTheme="minorHAnsi"/>
              </w:rPr>
              <w:t xml:space="preserve"> Verb </w:t>
            </w:r>
            <w:r w:rsidRPr="00022C28">
              <w:rPr>
                <w:rFonts w:asciiTheme="minorHAnsi" w:hAnsiTheme="minorHAnsi"/>
                <w:i/>
              </w:rPr>
              <w:t>haben</w:t>
            </w:r>
            <w:r w:rsidRPr="00022C28">
              <w:rPr>
                <w:rFonts w:asciiTheme="minorHAnsi" w:hAnsiTheme="minorHAnsi"/>
              </w:rPr>
              <w:t xml:space="preserve"> im Infinitiv; Nomen im </w:t>
            </w:r>
            <w:proofErr w:type="spellStart"/>
            <w:r w:rsidRPr="00022C28">
              <w:rPr>
                <w:rFonts w:asciiTheme="minorHAnsi" w:hAnsiTheme="minorHAnsi"/>
              </w:rPr>
              <w:t>Sg</w:t>
            </w:r>
            <w:proofErr w:type="spellEnd"/>
            <w:r w:rsidRPr="00022C28">
              <w:rPr>
                <w:rFonts w:asciiTheme="minorHAnsi" w:hAnsiTheme="minorHAnsi"/>
              </w:rPr>
              <w:t xml:space="preserve">.; </w:t>
            </w:r>
            <w:proofErr w:type="spellStart"/>
            <w:r w:rsidRPr="00022C28">
              <w:rPr>
                <w:rFonts w:asciiTheme="minorHAnsi" w:hAnsiTheme="minorHAnsi"/>
              </w:rPr>
              <w:t>unbest</w:t>
            </w:r>
            <w:proofErr w:type="spellEnd"/>
            <w:r w:rsidRPr="00022C28">
              <w:rPr>
                <w:rFonts w:asciiTheme="minorHAnsi" w:hAnsiTheme="minorHAnsi"/>
              </w:rPr>
              <w:t>. Artikel im Akk.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F45509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>Raten</w:t>
            </w:r>
          </w:p>
          <w:p w14:paraId="46B7A927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6D9B299E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5E028A4B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B99787C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3F15AA5" w14:textId="228035B7" w:rsidR="00E7315F" w:rsidRP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022C28" w:rsidRPr="00F030D8" w14:paraId="52084785" w14:textId="77777777" w:rsidTr="001F489F">
        <w:tc>
          <w:tcPr>
            <w:tcW w:w="1616" w:type="dxa"/>
            <w:tcBorders>
              <w:bottom w:val="single" w:sz="4" w:space="0" w:color="auto"/>
            </w:tcBorders>
            <w:shd w:val="clear" w:color="auto" w:fill="F0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80E822" w14:textId="6B86B250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022C28">
              <w:rPr>
                <w:rFonts w:asciiTheme="minorHAnsi" w:hAnsiTheme="minorHAnsi"/>
                <w:bCs/>
                <w:iCs/>
              </w:rPr>
              <w:lastRenderedPageBreak/>
              <w:t xml:space="preserve">Gelenkte Sprachübung </w:t>
            </w:r>
          </w:p>
          <w:p w14:paraId="1C21A413" w14:textId="491A6A95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F31125" w14:textId="5A5A5CCE" w:rsidR="00022C28" w:rsidRPr="002B17C5" w:rsidRDefault="00473CC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2B17C5">
              <w:rPr>
                <w:rFonts w:asciiTheme="minorHAnsi" w:hAnsiTheme="minorHAnsi" w:cstheme="minorHAnsi"/>
              </w:rPr>
              <w:t>Artikelpunkte benennen</w:t>
            </w:r>
          </w:p>
          <w:p w14:paraId="51A02B04" w14:textId="1A6BBC4F" w:rsidR="00473CCC" w:rsidRPr="002B17C5" w:rsidRDefault="00473CC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9F288D" w14:textId="67D2464A" w:rsidR="00022C28" w:rsidRPr="00022C28" w:rsidRDefault="00473CC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Blau ist der. / Rot ist die. / Grün ist das. / Gelb ist der Punkt, wenn man mehrere Sachen hat.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E35282" w14:textId="6998BE64" w:rsidR="00611E3D" w:rsidRPr="00022C28" w:rsidRDefault="00611E3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blau, rot, grün, gelb; sein; der, die, das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E1224A" w14:textId="4A041A24" w:rsidR="00611E3D" w:rsidRPr="00022C28" w:rsidRDefault="00611E3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Farbadjektive, best. Artikel, Verb </w:t>
            </w:r>
            <w:r w:rsidRPr="00611E3D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3.Pers. </w:t>
            </w:r>
            <w:proofErr w:type="spellStart"/>
            <w:r>
              <w:rPr>
                <w:rFonts w:asciiTheme="minorHAnsi" w:hAnsiTheme="minorHAnsi"/>
              </w:rPr>
              <w:t>Sg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D3B4A" w14:textId="22E3476E" w:rsidR="00611E3D" w:rsidRPr="00022C28" w:rsidRDefault="00611E3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Benennen und Zuordnen</w:t>
            </w:r>
          </w:p>
        </w:tc>
      </w:tr>
      <w:tr w:rsidR="00611E3D" w:rsidRPr="00F030D8" w14:paraId="2C056A75" w14:textId="77777777" w:rsidTr="00451D8D">
        <w:tc>
          <w:tcPr>
            <w:tcW w:w="1616" w:type="dxa"/>
            <w:tcBorders>
              <w:bottom w:val="single" w:sz="4" w:space="0" w:color="auto"/>
            </w:tcBorders>
            <w:shd w:val="clear" w:color="auto" w:fill="F0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087BA7" w14:textId="77777777" w:rsidR="00611E3D" w:rsidRPr="00022C28" w:rsidRDefault="00611E3D" w:rsidP="00611E3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93FDA1" w14:textId="77777777" w:rsidR="00611E3D" w:rsidRPr="002B17C5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2B17C5">
              <w:rPr>
                <w:rFonts w:asciiTheme="minorHAnsi" w:hAnsiTheme="minorHAnsi" w:cstheme="minorHAnsi"/>
              </w:rPr>
              <w:t>Bild mit Artikel-Zauberspruch (AB Set 1)</w:t>
            </w:r>
          </w:p>
          <w:p w14:paraId="2DE80FEF" w14:textId="4BF49144" w:rsidR="00611E3D" w:rsidRPr="002B17C5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2B17C5">
              <w:rPr>
                <w:rFonts w:asciiTheme="minorHAnsi" w:hAnsiTheme="minorHAnsi" w:cstheme="minorHAnsi"/>
              </w:rPr>
              <w:t>Zaubern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F0F828" w14:textId="44556C71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Blau ist DER Himmel, rot ist DIE Rose, grün ist DAS Gras – ich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zauber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Dir was!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ACF88" w14:textId="6C4C263D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blau, rot, grün, gelb; sein; der, die, das</w:t>
            </w:r>
            <w:r>
              <w:rPr>
                <w:rFonts w:asciiTheme="minorHAnsi" w:hAnsiTheme="minorHAnsi" w:cstheme="minorHAnsi"/>
              </w:rPr>
              <w:t xml:space="preserve">; </w:t>
            </w:r>
            <w:r>
              <w:rPr>
                <w:rFonts w:asciiTheme="minorHAnsi" w:hAnsiTheme="minorHAnsi" w:cstheme="minorHAnsi"/>
              </w:rPr>
              <w:t>Himmel, Rose, Gras</w:t>
            </w:r>
            <w:r>
              <w:rPr>
                <w:rFonts w:asciiTheme="minorHAnsi" w:hAnsiTheme="minorHAnsi" w:cstheme="minorHAnsi"/>
              </w:rPr>
              <w:t>; zaubern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2705FA" w14:textId="293C4E24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Farbadjektive, best. Artikel, Verb </w:t>
            </w:r>
            <w:r w:rsidRPr="00611E3D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3.Pers. </w:t>
            </w:r>
            <w:proofErr w:type="spellStart"/>
            <w:r>
              <w:rPr>
                <w:rFonts w:asciiTheme="minorHAnsi" w:hAnsiTheme="minorHAnsi"/>
              </w:rPr>
              <w:t>Sg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CD74C4" w14:textId="77777777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Zaubern</w:t>
            </w:r>
          </w:p>
        </w:tc>
      </w:tr>
      <w:tr w:rsidR="00611E3D" w:rsidRPr="00F030D8" w14:paraId="57029D66" w14:textId="77777777" w:rsidTr="00451D8D">
        <w:tc>
          <w:tcPr>
            <w:tcW w:w="1616" w:type="dxa"/>
            <w:tcBorders>
              <w:bottom w:val="single" w:sz="4" w:space="0" w:color="auto"/>
            </w:tcBorders>
            <w:shd w:val="clear" w:color="auto" w:fill="F0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283AF" w14:textId="77777777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232218" w14:textId="57660C88" w:rsidR="00611E3D" w:rsidRPr="002B17C5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2B17C5">
              <w:rPr>
                <w:rFonts w:asciiTheme="minorHAnsi" w:hAnsiTheme="minorHAnsi" w:cstheme="minorHAnsi"/>
              </w:rPr>
              <w:t>„Schaufenster“ mit Kleidung unter dem Zaubertuch.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DC154" w14:textId="77777777" w:rsidR="00611E3D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Das ist ein/e KLEIDUNGSSTÜCK.</w:t>
            </w:r>
          </w:p>
          <w:p w14:paraId="079D947E" w14:textId="513D3763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Das sind zwei Schuhe/Stiefel.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F89709" w14:textId="22EC13EC" w:rsidR="00611E3D" w:rsidRPr="00022C28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das; sein; </w:t>
            </w:r>
            <w:r w:rsidR="00611E3D">
              <w:rPr>
                <w:rFonts w:asciiTheme="minorHAnsi" w:hAnsiTheme="minorHAnsi" w:cstheme="minorHAnsi"/>
              </w:rPr>
              <w:t>Hose, T-Shirt, Hemd, Bluse, Pullover, Jacke, Rock, Kleid, Mütze, Stiefel, Schuh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963C86" w14:textId="31EDB981" w:rsidR="00611E3D" w:rsidRPr="008C2009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Demonstrativpronomen </w:t>
            </w:r>
            <w:r w:rsidRPr="002B17C5">
              <w:rPr>
                <w:rFonts w:asciiTheme="minorHAnsi" w:hAnsiTheme="minorHAnsi"/>
                <w:i/>
              </w:rPr>
              <w:t>das</w:t>
            </w:r>
            <w:r w:rsidR="00611E3D">
              <w:rPr>
                <w:rFonts w:asciiTheme="minorHAnsi" w:hAnsiTheme="minorHAnsi"/>
              </w:rPr>
              <w:t xml:space="preserve">, Verb </w:t>
            </w:r>
            <w:r w:rsidR="00611E3D" w:rsidRPr="00611E3D">
              <w:rPr>
                <w:rFonts w:asciiTheme="minorHAnsi" w:hAnsiTheme="minorHAnsi"/>
                <w:i/>
              </w:rPr>
              <w:t>sein</w:t>
            </w:r>
            <w:r w:rsidR="00611E3D">
              <w:rPr>
                <w:rFonts w:asciiTheme="minorHAnsi" w:hAnsiTheme="minorHAnsi"/>
              </w:rPr>
              <w:t xml:space="preserve"> 3.Pers. </w:t>
            </w:r>
            <w:proofErr w:type="spellStart"/>
            <w:r w:rsidR="00611E3D">
              <w:rPr>
                <w:rFonts w:asciiTheme="minorHAnsi" w:hAnsiTheme="minorHAnsi"/>
              </w:rPr>
              <w:t>Sg</w:t>
            </w:r>
            <w:proofErr w:type="spellEnd"/>
            <w:r w:rsidR="00611E3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und Pl.; Zahlwörter </w:t>
            </w:r>
            <w:r w:rsidRPr="002B17C5">
              <w:rPr>
                <w:rFonts w:asciiTheme="minorHAnsi" w:hAnsiTheme="minorHAnsi"/>
                <w:i/>
              </w:rPr>
              <w:t>ein/e</w:t>
            </w:r>
            <w:r>
              <w:rPr>
                <w:rFonts w:asciiTheme="minorHAnsi" w:hAnsiTheme="minorHAnsi"/>
              </w:rPr>
              <w:t xml:space="preserve"> und </w:t>
            </w:r>
            <w:r w:rsidRPr="002B17C5">
              <w:rPr>
                <w:rFonts w:asciiTheme="minorHAnsi" w:hAnsiTheme="minorHAnsi"/>
                <w:i/>
              </w:rPr>
              <w:t>zwei</w:t>
            </w:r>
            <w:r w:rsidR="008C2009">
              <w:rPr>
                <w:rFonts w:asciiTheme="minorHAnsi" w:hAnsiTheme="minorHAnsi"/>
              </w:rPr>
              <w:t xml:space="preserve">; Nomen im </w:t>
            </w:r>
            <w:proofErr w:type="spellStart"/>
            <w:r w:rsidR="008C2009">
              <w:rPr>
                <w:rFonts w:asciiTheme="minorHAnsi" w:hAnsiTheme="minorHAnsi"/>
              </w:rPr>
              <w:t>Sg</w:t>
            </w:r>
            <w:proofErr w:type="spellEnd"/>
            <w:r w:rsidR="008C2009">
              <w:rPr>
                <w:rFonts w:asciiTheme="minorHAnsi" w:hAnsiTheme="minorHAnsi"/>
              </w:rPr>
              <w:t>. und Pl.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9CA7DC" w14:textId="040C87EB" w:rsidR="002B17C5" w:rsidRPr="00022C28" w:rsidRDefault="00611E3D" w:rsidP="002B17C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Benennen </w:t>
            </w:r>
          </w:p>
          <w:p w14:paraId="6859C5B5" w14:textId="3482AE07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</w:p>
        </w:tc>
      </w:tr>
      <w:tr w:rsidR="00611E3D" w:rsidRPr="00F030D8" w14:paraId="2C9AC29D" w14:textId="77777777" w:rsidTr="00451D8D">
        <w:tc>
          <w:tcPr>
            <w:tcW w:w="1616" w:type="dxa"/>
            <w:tcBorders>
              <w:bottom w:val="single" w:sz="4" w:space="0" w:color="auto"/>
            </w:tcBorders>
            <w:shd w:val="clear" w:color="auto" w:fill="F0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9768C7" w14:textId="77777777" w:rsidR="00611E3D" w:rsidRPr="00022C28" w:rsidRDefault="00611E3D" w:rsidP="002B17C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E2CA5B" w14:textId="24C5DA9D" w:rsidR="00611E3D" w:rsidRPr="002B17C5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2B17C5">
              <w:rPr>
                <w:rFonts w:asciiTheme="minorHAnsi" w:hAnsiTheme="minorHAnsi" w:cstheme="minorHAnsi"/>
              </w:rPr>
              <w:t>Artikelpunkten zuordnen und Punkte auf die magnetischen Kleidungsstücke kleben.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9322BE" w14:textId="77777777" w:rsidR="00611E3D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Heißt es der Hose, die Hose oder das Hose?</w:t>
            </w:r>
          </w:p>
          <w:p w14:paraId="73065CED" w14:textId="58D38043" w:rsidR="00611E3D" w:rsidRPr="00022C28" w:rsidRDefault="00611E3D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Die Hose!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1805EA" w14:textId="2399D4DA" w:rsidR="00611E3D" w:rsidRPr="00022C28" w:rsidRDefault="008C2009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heißt es; der, die, das; </w:t>
            </w:r>
            <w:r w:rsidR="00611E3D">
              <w:rPr>
                <w:rFonts w:asciiTheme="minorHAnsi" w:hAnsiTheme="minorHAnsi" w:cstheme="minorHAnsi"/>
              </w:rPr>
              <w:t>Hose, T-Shirt, Hemd, Bluse, Pullover, Jacke, Rock, Kleid, Mütze, Stiefel, Schuh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2111EC" w14:textId="1F280869" w:rsidR="00611E3D" w:rsidRPr="00022C28" w:rsidRDefault="008C2009" w:rsidP="002B17C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Fragekonstruktion </w:t>
            </w:r>
            <w:r w:rsidRPr="008C2009">
              <w:rPr>
                <w:rFonts w:asciiTheme="minorHAnsi" w:hAnsiTheme="minorHAnsi"/>
                <w:i/>
              </w:rPr>
              <w:t>heißt es</w:t>
            </w:r>
            <w:r>
              <w:rPr>
                <w:rFonts w:asciiTheme="minorHAnsi" w:hAnsiTheme="minorHAnsi"/>
              </w:rPr>
              <w:t xml:space="preserve">; best. Artikel im Nominativ; Konjunktion </w:t>
            </w:r>
            <w:r w:rsidRPr="008C2009">
              <w:rPr>
                <w:rFonts w:asciiTheme="minorHAnsi" w:hAnsiTheme="minorHAnsi"/>
                <w:i/>
              </w:rPr>
              <w:t>oder</w:t>
            </w:r>
            <w:r>
              <w:rPr>
                <w:rFonts w:asciiTheme="minorHAnsi" w:hAnsiTheme="minorHAnsi"/>
              </w:rPr>
              <w:t xml:space="preserve">; Nomen im </w:t>
            </w:r>
            <w:proofErr w:type="spellStart"/>
            <w:r>
              <w:rPr>
                <w:rFonts w:asciiTheme="minorHAnsi" w:hAnsiTheme="minorHAnsi"/>
              </w:rPr>
              <w:t>Sg</w:t>
            </w:r>
            <w:proofErr w:type="spellEnd"/>
            <w:r>
              <w:rPr>
                <w:rFonts w:asciiTheme="minorHAnsi" w:hAnsiTheme="minorHAnsi"/>
              </w:rPr>
              <w:t>. und Pl.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FD351" w14:textId="71BDC982" w:rsidR="00611E3D" w:rsidRPr="00022C28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Lehrerfrage-Schülerantwort</w:t>
            </w:r>
          </w:p>
        </w:tc>
      </w:tr>
      <w:tr w:rsidR="002B17C5" w:rsidRPr="00F030D8" w14:paraId="7FBF50A9" w14:textId="77777777" w:rsidTr="00451D8D">
        <w:tc>
          <w:tcPr>
            <w:tcW w:w="1616" w:type="dxa"/>
            <w:tcBorders>
              <w:bottom w:val="single" w:sz="4" w:space="0" w:color="auto"/>
            </w:tcBorders>
            <w:shd w:val="clear" w:color="auto" w:fill="F0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CA1034" w14:textId="77777777" w:rsidR="002B17C5" w:rsidRPr="00022C28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7ECBB4" w14:textId="3E94C832" w:rsidR="002B17C5" w:rsidRPr="002B17C5" w:rsidRDefault="008C2009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Spiel „</w:t>
            </w:r>
            <w:proofErr w:type="spellStart"/>
            <w:r w:rsidR="002B17C5" w:rsidRPr="002B17C5">
              <w:rPr>
                <w:rFonts w:asciiTheme="minorHAnsi" w:hAnsiTheme="minorHAnsi" w:cstheme="minorHAnsi"/>
              </w:rPr>
              <w:t>Magnetics</w:t>
            </w:r>
            <w:proofErr w:type="spellEnd"/>
            <w:r w:rsidR="002B17C5" w:rsidRPr="002B17C5">
              <w:rPr>
                <w:rFonts w:asciiTheme="minorHAnsi" w:hAnsiTheme="minorHAnsi" w:cstheme="minorHAnsi"/>
              </w:rPr>
              <w:t xml:space="preserve"> Kleidung</w:t>
            </w:r>
            <w:r>
              <w:rPr>
                <w:rFonts w:asciiTheme="minorHAnsi" w:hAnsiTheme="minorHAnsi" w:cstheme="minorHAnsi"/>
              </w:rPr>
              <w:t>“</w:t>
            </w:r>
            <w:r w:rsidR="002B17C5" w:rsidRPr="002B17C5">
              <w:rPr>
                <w:rFonts w:asciiTheme="minorHAnsi" w:hAnsiTheme="minorHAnsi" w:cstheme="minorHAnsi"/>
              </w:rPr>
              <w:t xml:space="preserve"> mit Karl und Karla.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4F5231" w14:textId="77777777" w:rsidR="002B17C5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Die Hose gehört Karl.</w:t>
            </w:r>
          </w:p>
          <w:p w14:paraId="4010E34A" w14:textId="77777777" w:rsidR="002B17C5" w:rsidRPr="00022C28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Der Pullover gehört Karla.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C5E47" w14:textId="77777777" w:rsidR="002B17C5" w:rsidRPr="00022C28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Hose, T-Shirt, Hemd, Bluse, Pullover, Jacke, Rock, Kleid, Mütze, Stiefel, Schuh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E9C62D" w14:textId="4ADE6EAD" w:rsidR="002B17C5" w:rsidRPr="00022C28" w:rsidRDefault="008C2009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best. Artikel im Nominativ; Nomen in </w:t>
            </w:r>
            <w:proofErr w:type="spellStart"/>
            <w:r>
              <w:rPr>
                <w:rFonts w:asciiTheme="minorHAnsi" w:hAnsiTheme="minorHAnsi"/>
              </w:rPr>
              <w:t>Sg</w:t>
            </w:r>
            <w:proofErr w:type="spellEnd"/>
            <w:r>
              <w:rPr>
                <w:rFonts w:asciiTheme="minorHAnsi" w:hAnsiTheme="minorHAnsi"/>
              </w:rPr>
              <w:t xml:space="preserve">. und Pl.; Verb </w:t>
            </w:r>
            <w:r w:rsidRPr="008C2009">
              <w:rPr>
                <w:rFonts w:asciiTheme="minorHAnsi" w:hAnsiTheme="minorHAnsi"/>
                <w:i/>
              </w:rPr>
              <w:t>gehören</w:t>
            </w:r>
            <w:r>
              <w:rPr>
                <w:rFonts w:asciiTheme="minorHAnsi" w:hAnsiTheme="minorHAnsi"/>
              </w:rPr>
              <w:t xml:space="preserve"> 3. Pers. </w:t>
            </w:r>
            <w:proofErr w:type="spellStart"/>
            <w:r>
              <w:rPr>
                <w:rFonts w:asciiTheme="minorHAnsi" w:hAnsiTheme="minorHAnsi"/>
              </w:rPr>
              <w:t>Sg</w:t>
            </w:r>
            <w:proofErr w:type="spellEnd"/>
            <w:r>
              <w:rPr>
                <w:rFonts w:asciiTheme="minorHAnsi" w:hAnsiTheme="minorHAnsi"/>
              </w:rPr>
              <w:t>. und Pl.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6473E7" w14:textId="5FC1DBBD" w:rsidR="002B17C5" w:rsidRPr="00022C28" w:rsidRDefault="002B17C5" w:rsidP="00451D8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Zuordnen</w:t>
            </w:r>
          </w:p>
        </w:tc>
      </w:tr>
      <w:tr w:rsidR="00022C28" w:rsidRPr="00F030D8" w14:paraId="63749581" w14:textId="77777777" w:rsidTr="001F489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383CD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EE4D15">
              <w:rPr>
                <w:rFonts w:asciiTheme="minorHAnsi" w:hAnsiTheme="minorHAnsi"/>
                <w:bCs/>
                <w:iCs/>
              </w:rPr>
              <w:t xml:space="preserve">HA ausgeben </w:t>
            </w:r>
          </w:p>
          <w:p w14:paraId="072E1F14" w14:textId="23314A6B" w:rsidR="00022C28" w:rsidRPr="00EE4D15" w:rsidRDefault="00022C28" w:rsidP="001F489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EE4D15">
              <w:rPr>
                <w:rFonts w:asciiTheme="minorHAnsi" w:hAnsiTheme="minorHAnsi"/>
                <w:bCs/>
                <w:iCs/>
              </w:rPr>
              <w:t xml:space="preserve">AB3 </w:t>
            </w:r>
            <w:r w:rsidR="001F489F">
              <w:rPr>
                <w:rFonts w:asciiTheme="minorHAnsi" w:hAnsiTheme="minorHAnsi"/>
                <w:bCs/>
                <w:iCs/>
              </w:rPr>
              <w:t>KLEIDUNG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AEC74" w14:textId="29164051" w:rsidR="00022C28" w:rsidRPr="00EE4D15" w:rsidRDefault="00022C28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AB be</w:t>
            </w:r>
            <w:r w:rsidR="008C2009">
              <w:rPr>
                <w:rFonts w:asciiTheme="minorHAnsi" w:hAnsiTheme="minorHAnsi"/>
              </w:rPr>
              <w:t>sprechen. Arbeitsblatt ausgeben.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DDBBC" w14:textId="1F646CCF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EE4D15">
              <w:rPr>
                <w:rFonts w:asciiTheme="minorHAnsi" w:hAnsiTheme="minorHAnsi"/>
                <w:i/>
                <w:iCs/>
              </w:rPr>
              <w:t>Ich möchte bitte ein Blatt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E37A9D" w14:textId="02D5A772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Blatt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39F2C" w14:textId="4BC2CFCE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 xml:space="preserve">Modalverb </w:t>
            </w:r>
            <w:r w:rsidRPr="00EE4D15">
              <w:rPr>
                <w:rFonts w:asciiTheme="minorHAnsi" w:hAnsiTheme="minorHAnsi"/>
                <w:i/>
              </w:rPr>
              <w:t>mögen</w:t>
            </w:r>
            <w:r w:rsidRPr="00EE4D15">
              <w:rPr>
                <w:rFonts w:asciiTheme="minorHAnsi" w:hAnsiTheme="minorHAnsi"/>
              </w:rPr>
              <w:t xml:space="preserve">, Verb </w:t>
            </w:r>
            <w:r w:rsidRPr="00EE4D15">
              <w:rPr>
                <w:rFonts w:asciiTheme="minorHAnsi" w:hAnsiTheme="minorHAnsi"/>
                <w:i/>
              </w:rPr>
              <w:t>haben</w:t>
            </w:r>
            <w:r w:rsidRPr="00EE4D15">
              <w:rPr>
                <w:rFonts w:asciiTheme="minorHAnsi" w:hAnsiTheme="minorHAnsi"/>
              </w:rPr>
              <w:t xml:space="preserve"> im Infinitiv; Nomen im </w:t>
            </w:r>
            <w:proofErr w:type="spellStart"/>
            <w:r w:rsidRPr="00EE4D15">
              <w:rPr>
                <w:rFonts w:asciiTheme="minorHAnsi" w:hAnsiTheme="minorHAnsi"/>
              </w:rPr>
              <w:t>Sg</w:t>
            </w:r>
            <w:proofErr w:type="spellEnd"/>
            <w:r w:rsidRPr="00EE4D15">
              <w:rPr>
                <w:rFonts w:asciiTheme="minorHAnsi" w:hAnsiTheme="minorHAnsi"/>
              </w:rPr>
              <w:t>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5E0F0F" w14:textId="1BC50AAA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Bitte</w:t>
            </w:r>
          </w:p>
        </w:tc>
      </w:tr>
      <w:tr w:rsidR="00022C28" w:rsidRPr="00C97748" w14:paraId="662F13D5" w14:textId="77777777" w:rsidTr="001F489F">
        <w:tc>
          <w:tcPr>
            <w:tcW w:w="1616" w:type="dxa"/>
            <w:tcBorders>
              <w:bottom w:val="single" w:sz="4" w:space="0" w:color="auto"/>
            </w:tcBorders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33FB" w14:textId="781F9B05" w:rsidR="00022C28" w:rsidRPr="001F489F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1F489F">
              <w:rPr>
                <w:rFonts w:asciiTheme="minorHAnsi" w:hAnsiTheme="minorHAnsi"/>
                <w:bCs/>
                <w:iCs/>
              </w:rPr>
              <w:t>Abschluss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50837" w14:textId="08AEE972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proofErr w:type="spellStart"/>
            <w:r w:rsidRPr="00EE4D15">
              <w:rPr>
                <w:rFonts w:asciiTheme="minorHAnsi" w:hAnsiTheme="minorHAnsi"/>
              </w:rPr>
              <w:t>Tschuff</w:t>
            </w:r>
            <w:proofErr w:type="spellEnd"/>
            <w:r w:rsidRPr="00EE4D15">
              <w:rPr>
                <w:rFonts w:asciiTheme="minorHAnsi" w:hAnsiTheme="minorHAnsi"/>
              </w:rPr>
              <w:t>-Eisenbahn (zusammen) mit Band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EC43" w14:textId="029170A4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proofErr w:type="spellStart"/>
            <w:r w:rsidRPr="00EE4D15">
              <w:rPr>
                <w:rFonts w:asciiTheme="minorHAnsi" w:hAnsiTheme="minorHAnsi"/>
                <w:i/>
                <w:iCs/>
              </w:rPr>
              <w:t>Tschuff-tschuff-tschuff</w:t>
            </w:r>
            <w:proofErr w:type="spellEnd"/>
            <w:r w:rsidRPr="00EE4D15">
              <w:rPr>
                <w:rFonts w:asciiTheme="minorHAnsi" w:hAnsiTheme="minorHAnsi"/>
                <w:i/>
                <w:iCs/>
              </w:rPr>
              <w:t xml:space="preserve"> die Eisenbahn – Wer will mit nach Hause </w:t>
            </w:r>
            <w:proofErr w:type="spellStart"/>
            <w:r w:rsidRPr="00EE4D15">
              <w:rPr>
                <w:rFonts w:asciiTheme="minorHAnsi" w:hAnsiTheme="minorHAnsi"/>
                <w:i/>
                <w:iCs/>
              </w:rPr>
              <w:t>fahr’n</w:t>
            </w:r>
            <w:proofErr w:type="spellEnd"/>
            <w:r w:rsidRPr="00EE4D15">
              <w:rPr>
                <w:rFonts w:asciiTheme="minorHAnsi" w:hAnsiTheme="minorHAnsi"/>
                <w:i/>
                <w:iCs/>
              </w:rPr>
              <w:t xml:space="preserve">? – Alleine fahren </w:t>
            </w:r>
            <w:proofErr w:type="spellStart"/>
            <w:r w:rsidRPr="00EE4D15">
              <w:rPr>
                <w:rFonts w:asciiTheme="minorHAnsi" w:hAnsiTheme="minorHAnsi"/>
                <w:i/>
                <w:iCs/>
              </w:rPr>
              <w:t>woll’n</w:t>
            </w:r>
            <w:proofErr w:type="spellEnd"/>
            <w:r w:rsidRPr="00EE4D15">
              <w:rPr>
                <w:rFonts w:asciiTheme="minorHAnsi" w:hAnsiTheme="minorHAnsi"/>
                <w:i/>
                <w:iCs/>
              </w:rPr>
              <w:t xml:space="preserve"> wir nicht – Da nehmen wir alle Kinder mit.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CAEB6" w14:textId="01EDB823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Eisenbahn; wer; wollen; nach Hause; alle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77D4B" w14:textId="464CDB94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6"/>
              </w:rPr>
            </w:pPr>
            <w:r w:rsidRPr="00EE4D15">
              <w:rPr>
                <w:rFonts w:asciiTheme="minorHAnsi" w:hAnsiTheme="minorHAnsi"/>
              </w:rPr>
              <w:t xml:space="preserve">Präposition </w:t>
            </w:r>
            <w:r w:rsidRPr="008C2009">
              <w:rPr>
                <w:rFonts w:asciiTheme="minorHAnsi" w:hAnsiTheme="minorHAnsi"/>
                <w:i/>
              </w:rPr>
              <w:t>nach</w:t>
            </w:r>
            <w:r w:rsidRPr="00EE4D15">
              <w:rPr>
                <w:rFonts w:asciiTheme="minorHAnsi" w:hAnsiTheme="minorHAnsi"/>
              </w:rPr>
              <w:t xml:space="preserve">; Modalverb </w:t>
            </w:r>
            <w:r w:rsidRPr="008C2009">
              <w:rPr>
                <w:rFonts w:asciiTheme="minorHAnsi" w:hAnsiTheme="minorHAnsi"/>
                <w:i/>
              </w:rPr>
              <w:t>wollen</w:t>
            </w:r>
            <w:r w:rsidRPr="00EE4D15">
              <w:rPr>
                <w:rFonts w:asciiTheme="minorHAnsi" w:hAnsiTheme="minorHAnsi"/>
              </w:rPr>
              <w:t xml:space="preserve">; trennbares Verb </w:t>
            </w:r>
            <w:r w:rsidRPr="008C2009">
              <w:rPr>
                <w:rFonts w:asciiTheme="minorHAnsi" w:hAnsiTheme="minorHAnsi"/>
                <w:i/>
              </w:rPr>
              <w:t>mitnehmen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E85C8" w14:textId="5178BA9A" w:rsidR="00022C28" w:rsidRPr="001553E6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</w:tbl>
    <w:p w14:paraId="3718CBD7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A06C16" w:rsidRPr="00A31C1B" w:rsidSect="00623993">
      <w:footerReference w:type="even" r:id="rId10"/>
      <w:footerReference w:type="default" r:id="rId11"/>
      <w:pgSz w:w="16838" w:h="11906" w:orient="landscape" w:code="9"/>
      <w:pgMar w:top="567" w:right="1134" w:bottom="567" w:left="1134" w:header="720" w:footer="3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57A8C" w14:textId="77777777" w:rsidR="0055381C" w:rsidRDefault="0055381C">
      <w:r>
        <w:separator/>
      </w:r>
    </w:p>
  </w:endnote>
  <w:endnote w:type="continuationSeparator" w:id="0">
    <w:p w14:paraId="442522C1" w14:textId="77777777" w:rsidR="0055381C" w:rsidRDefault="0055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4E268" w14:textId="77777777" w:rsidR="00A06C16" w:rsidRDefault="000C1DA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06C1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06C16"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E855A" w14:textId="77777777" w:rsidR="00A06C16" w:rsidRDefault="00A06C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C69F3" w14:textId="77777777" w:rsidR="00A06C16" w:rsidRDefault="00A06C16">
    <w:pPr>
      <w:pStyle w:val="Fuzeile"/>
      <w:jc w:val="right"/>
    </w:pPr>
    <w:r>
      <w:rPr>
        <w:rFonts w:ascii="Arial" w:hAnsi="Arial" w:cs="Arial"/>
        <w:sz w:val="16"/>
      </w:rPr>
      <w:t>© Zentrum für kindliche Mehrsprachigkeit e.V. - Fortbildungsunterlagen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68F5E" w14:textId="77777777" w:rsidR="0055381C" w:rsidRDefault="0055381C">
      <w:r>
        <w:separator/>
      </w:r>
    </w:p>
  </w:footnote>
  <w:footnote w:type="continuationSeparator" w:id="0">
    <w:p w14:paraId="6CE88F0F" w14:textId="77777777" w:rsidR="0055381C" w:rsidRDefault="00553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1069D"/>
    <w:multiLevelType w:val="hybridMultilevel"/>
    <w:tmpl w:val="45F8B15A"/>
    <w:lvl w:ilvl="0" w:tplc="D4ECE2BE">
      <w:start w:val="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8"/>
    <w:rsid w:val="00010BC7"/>
    <w:rsid w:val="00022C28"/>
    <w:rsid w:val="000B0A95"/>
    <w:rsid w:val="000B4B62"/>
    <w:rsid w:val="000C1DAA"/>
    <w:rsid w:val="001553E6"/>
    <w:rsid w:val="00171117"/>
    <w:rsid w:val="001927E6"/>
    <w:rsid w:val="001C01BD"/>
    <w:rsid w:val="001D5A73"/>
    <w:rsid w:val="001F489F"/>
    <w:rsid w:val="00217693"/>
    <w:rsid w:val="002328B4"/>
    <w:rsid w:val="002554BE"/>
    <w:rsid w:val="002877AF"/>
    <w:rsid w:val="002B17C5"/>
    <w:rsid w:val="002C2161"/>
    <w:rsid w:val="002D28B5"/>
    <w:rsid w:val="002F7D2C"/>
    <w:rsid w:val="00301B16"/>
    <w:rsid w:val="00376533"/>
    <w:rsid w:val="0039473D"/>
    <w:rsid w:val="003A5FE0"/>
    <w:rsid w:val="00423E2B"/>
    <w:rsid w:val="00473CCC"/>
    <w:rsid w:val="00481DC3"/>
    <w:rsid w:val="004C1909"/>
    <w:rsid w:val="004D393D"/>
    <w:rsid w:val="00533B82"/>
    <w:rsid w:val="0055381C"/>
    <w:rsid w:val="00563F6B"/>
    <w:rsid w:val="0058546A"/>
    <w:rsid w:val="005A3B9B"/>
    <w:rsid w:val="005A54D7"/>
    <w:rsid w:val="00611E3D"/>
    <w:rsid w:val="00623993"/>
    <w:rsid w:val="00624297"/>
    <w:rsid w:val="00656658"/>
    <w:rsid w:val="00667E7F"/>
    <w:rsid w:val="00677F33"/>
    <w:rsid w:val="006C0FF8"/>
    <w:rsid w:val="0070290F"/>
    <w:rsid w:val="00703F47"/>
    <w:rsid w:val="00716A10"/>
    <w:rsid w:val="007B2389"/>
    <w:rsid w:val="007D09F3"/>
    <w:rsid w:val="00802433"/>
    <w:rsid w:val="008B5537"/>
    <w:rsid w:val="008C2009"/>
    <w:rsid w:val="008E1BB1"/>
    <w:rsid w:val="00922294"/>
    <w:rsid w:val="00927D1D"/>
    <w:rsid w:val="00947BC9"/>
    <w:rsid w:val="00956318"/>
    <w:rsid w:val="009616BE"/>
    <w:rsid w:val="00967816"/>
    <w:rsid w:val="00990864"/>
    <w:rsid w:val="009A00D5"/>
    <w:rsid w:val="00A06C16"/>
    <w:rsid w:val="00A31C1B"/>
    <w:rsid w:val="00A67A65"/>
    <w:rsid w:val="00AA0C23"/>
    <w:rsid w:val="00B527D3"/>
    <w:rsid w:val="00BB7E49"/>
    <w:rsid w:val="00C97748"/>
    <w:rsid w:val="00CA5A40"/>
    <w:rsid w:val="00CA7C73"/>
    <w:rsid w:val="00CC7CB9"/>
    <w:rsid w:val="00D7054F"/>
    <w:rsid w:val="00DB323A"/>
    <w:rsid w:val="00E27C2A"/>
    <w:rsid w:val="00E40436"/>
    <w:rsid w:val="00E551BE"/>
    <w:rsid w:val="00E7315F"/>
    <w:rsid w:val="00EA325E"/>
    <w:rsid w:val="00EB2E36"/>
    <w:rsid w:val="00EE2CEA"/>
    <w:rsid w:val="00EE4D15"/>
    <w:rsid w:val="00F030D8"/>
    <w:rsid w:val="00F1641C"/>
    <w:rsid w:val="00F20FA0"/>
    <w:rsid w:val="00F70696"/>
    <w:rsid w:val="00F73587"/>
    <w:rsid w:val="00F91B7C"/>
    <w:rsid w:val="3B12C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7067"/>
  <w15:docId w15:val="{9D40A734-E25B-47A5-8942-43A8B15A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47BC9"/>
    <w:rPr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947BC9"/>
    <w:pPr>
      <w:keepNext/>
      <w:outlineLvl w:val="4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  <w:rsid w:val="00947BC9"/>
  </w:style>
  <w:style w:type="paragraph" w:styleId="Textkrper">
    <w:name w:val="Body Text"/>
    <w:basedOn w:val="Standard"/>
    <w:semiHidden/>
    <w:rsid w:val="00947BC9"/>
    <w:rPr>
      <w:rFonts w:ascii="Arial" w:hAnsi="Arial" w:cs="Arial"/>
      <w:b/>
      <w:bCs/>
      <w:sz w:val="22"/>
    </w:rPr>
  </w:style>
  <w:style w:type="table" w:styleId="Tabellenraster">
    <w:name w:val="Table Grid"/>
    <w:basedOn w:val="NormaleTabelle"/>
    <w:uiPriority w:val="59"/>
    <w:rsid w:val="00E27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481DC3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D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1D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KIKUS%20Kurse%20Deutsch\KIKUS%20Deutsch%202016_17\00_UNTERLAGEN_Kursleitungen_16-17\06_KL_PLANUNG-PROTOKOLL_KIKUS-Stunde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FFF88ABD9094C9AECC7470D115A5A" ma:contentTypeVersion="14" ma:contentTypeDescription="Ein neues Dokument erstellen." ma:contentTypeScope="" ma:versionID="d48aabc493cd3593da0af151d2598378">
  <xsd:schema xmlns:xsd="http://www.w3.org/2001/XMLSchema" xmlns:xs="http://www.w3.org/2001/XMLSchema" xmlns:p="http://schemas.microsoft.com/office/2006/metadata/properties" xmlns:ns3="dab44f8e-26cf-46d3-af1f-96965fa5bef2" xmlns:ns4="a33edf54-a451-46b6-9780-7e36ea76967d" targetNamespace="http://schemas.microsoft.com/office/2006/metadata/properties" ma:root="true" ma:fieldsID="77beb238a8c18c37f1deb3044de1d64c" ns3:_="" ns4:_="">
    <xsd:import namespace="dab44f8e-26cf-46d3-af1f-96965fa5bef2"/>
    <xsd:import namespace="a33edf54-a451-46b6-9780-7e36ea7696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f8e-26cf-46d3-af1f-96965fa5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df54-a451-46b6-9780-7e36ea769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C32C84-BC40-49DC-84D9-E7FAEA0514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073EE6-6406-44EA-B479-B571D84A2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9E2EE5-B9A7-4902-9C5E-F850245D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44f8e-26cf-46d3-af1f-96965fa5bef2"/>
    <ds:schemaRef ds:uri="a33edf54-a451-46b6-9780-7e36ea769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06_KL_PLANUNG-PROTOKOLL_KIKUS-Stunde_Vorlage</Template>
  <TotalTime>0</TotalTime>
  <Pages>2</Pages>
  <Words>544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PLANUNG / PROTOKOLL</vt:lpstr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 / PROTOKOLL</dc:title>
  <dc:creator>Edgardis Garlin</dc:creator>
  <cp:lastModifiedBy>edgaris</cp:lastModifiedBy>
  <cp:revision>3</cp:revision>
  <cp:lastPrinted>2022-11-25T12:19:00Z</cp:lastPrinted>
  <dcterms:created xsi:type="dcterms:W3CDTF">2024-10-24T11:00:00Z</dcterms:created>
  <dcterms:modified xsi:type="dcterms:W3CDTF">2024-10-24T11:43:00Z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0x010100CE2FFF88ABD9094C9AECC7470D115A5A</vt:lpwstr>
  </property>
</Properties>
</file>