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93EBE2" w14:textId="316B1B33" w:rsidR="00A06C16" w:rsidRPr="00A31C1B" w:rsidRDefault="3B12C608" w:rsidP="3B12C60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bCs/>
          <w:sz w:val="40"/>
          <w:szCs w:val="40"/>
        </w:rPr>
      </w:pPr>
      <w:r w:rsidRPr="3B12C608">
        <w:rPr>
          <w:rFonts w:asciiTheme="minorHAnsi" w:hAnsiTheme="minorHAnsi"/>
          <w:b/>
          <w:bCs/>
          <w:sz w:val="40"/>
          <w:szCs w:val="40"/>
        </w:rPr>
        <w:t>KIKUS Planung | Protokoll</w:t>
      </w:r>
    </w:p>
    <w:p w14:paraId="59CCF526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2"/>
        <w:gridCol w:w="1457"/>
        <w:gridCol w:w="968"/>
        <w:gridCol w:w="1952"/>
        <w:gridCol w:w="1309"/>
        <w:gridCol w:w="3072"/>
        <w:gridCol w:w="897"/>
        <w:gridCol w:w="3543"/>
      </w:tblGrid>
      <w:tr w:rsidR="00E27C2A" w:rsidRPr="00A31C1B" w14:paraId="56B9C9DB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6E5878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Einrichtung / Kurs: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4E8DF068" w14:textId="1C439D24" w:rsidR="00E27C2A" w:rsidRPr="00A31C1B" w:rsidRDefault="00A14E47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Grundschulkurs (5-7 Jahre)</w:t>
            </w:r>
          </w:p>
        </w:tc>
        <w:tc>
          <w:tcPr>
            <w:tcW w:w="1309" w:type="dxa"/>
            <w:tcBorders>
              <w:bottom w:val="single" w:sz="4" w:space="0" w:color="000000"/>
              <w:right w:val="nil"/>
            </w:tcBorders>
            <w:vAlign w:val="center"/>
          </w:tcPr>
          <w:p w14:paraId="364CAAD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Kursleitung:</w:t>
            </w:r>
          </w:p>
        </w:tc>
        <w:tc>
          <w:tcPr>
            <w:tcW w:w="3072" w:type="dxa"/>
            <w:tcBorders>
              <w:left w:val="nil"/>
              <w:bottom w:val="single" w:sz="4" w:space="0" w:color="000000"/>
            </w:tcBorders>
            <w:vAlign w:val="center"/>
          </w:tcPr>
          <w:p w14:paraId="36439509" w14:textId="3AA6B291" w:rsidR="00E27C2A" w:rsidRPr="00A31C1B" w:rsidRDefault="007946B6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897" w:type="dxa"/>
            <w:tcBorders>
              <w:bottom w:val="single" w:sz="4" w:space="0" w:color="000000"/>
              <w:right w:val="nil"/>
            </w:tcBorders>
            <w:vAlign w:val="center"/>
          </w:tcPr>
          <w:p w14:paraId="59B94F50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Beisitz:</w:t>
            </w:r>
          </w:p>
        </w:tc>
        <w:tc>
          <w:tcPr>
            <w:tcW w:w="3543" w:type="dxa"/>
            <w:tcBorders>
              <w:left w:val="nil"/>
              <w:bottom w:val="single" w:sz="4" w:space="0" w:color="000000"/>
            </w:tcBorders>
            <w:vAlign w:val="center"/>
          </w:tcPr>
          <w:p w14:paraId="3524901F" w14:textId="61E7279B" w:rsidR="00E27C2A" w:rsidRPr="00A31C1B" w:rsidRDefault="007946B6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</w:tr>
      <w:tr w:rsidR="00E27C2A" w:rsidRPr="00A31C1B" w14:paraId="4988CCAA" w14:textId="77777777" w:rsidTr="00990864">
        <w:tc>
          <w:tcPr>
            <w:tcW w:w="1652" w:type="dxa"/>
            <w:tcBorders>
              <w:bottom w:val="single" w:sz="4" w:space="0" w:color="000000"/>
              <w:right w:val="nil"/>
            </w:tcBorders>
            <w:vAlign w:val="center"/>
          </w:tcPr>
          <w:p w14:paraId="3081B32C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Nummer der Stunde:</w:t>
            </w:r>
          </w:p>
        </w:tc>
        <w:tc>
          <w:tcPr>
            <w:tcW w:w="1457" w:type="dxa"/>
            <w:tcBorders>
              <w:left w:val="nil"/>
              <w:bottom w:val="single" w:sz="4" w:space="0" w:color="000000"/>
            </w:tcBorders>
            <w:vAlign w:val="center"/>
          </w:tcPr>
          <w:p w14:paraId="7AC365F0" w14:textId="3D34627E" w:rsidR="00E27C2A" w:rsidRPr="00A31C1B" w:rsidRDefault="002A28A8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7</w:t>
            </w:r>
          </w:p>
        </w:tc>
        <w:tc>
          <w:tcPr>
            <w:tcW w:w="968" w:type="dxa"/>
            <w:tcBorders>
              <w:bottom w:val="single" w:sz="4" w:space="0" w:color="000000"/>
              <w:right w:val="nil"/>
            </w:tcBorders>
            <w:vAlign w:val="center"/>
          </w:tcPr>
          <w:p w14:paraId="352AA8EA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Datum:</w:t>
            </w:r>
          </w:p>
        </w:tc>
        <w:tc>
          <w:tcPr>
            <w:tcW w:w="1952" w:type="dxa"/>
            <w:tcBorders>
              <w:left w:val="nil"/>
              <w:bottom w:val="single" w:sz="4" w:space="0" w:color="000000"/>
            </w:tcBorders>
            <w:vAlign w:val="center"/>
          </w:tcPr>
          <w:p w14:paraId="409EF53F" w14:textId="69738939" w:rsidR="00E27C2A" w:rsidRPr="00A31C1B" w:rsidRDefault="007946B6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xxx</w:t>
            </w:r>
          </w:p>
        </w:tc>
        <w:tc>
          <w:tcPr>
            <w:tcW w:w="1309" w:type="dxa"/>
            <w:vMerge w:val="restart"/>
            <w:tcBorders>
              <w:right w:val="nil"/>
            </w:tcBorders>
            <w:vAlign w:val="center"/>
          </w:tcPr>
          <w:p w14:paraId="2D333C5E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A31C1B">
              <w:rPr>
                <w:rFonts w:asciiTheme="minorHAnsi" w:hAnsiTheme="minorHAnsi"/>
              </w:rPr>
              <w:t>Materialien:</w:t>
            </w:r>
          </w:p>
        </w:tc>
        <w:tc>
          <w:tcPr>
            <w:tcW w:w="7512" w:type="dxa"/>
            <w:gridSpan w:val="3"/>
            <w:vMerge w:val="restart"/>
            <w:tcBorders>
              <w:left w:val="nil"/>
            </w:tcBorders>
            <w:vAlign w:val="center"/>
          </w:tcPr>
          <w:p w14:paraId="4CE0FFB9" w14:textId="0711C81B" w:rsidR="00F32E04" w:rsidRDefault="002A28A8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Mimi</w:t>
            </w:r>
            <w:r w:rsidR="007946B6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>&amp;</w:t>
            </w:r>
            <w:r w:rsidR="007946B6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>Momo</w:t>
            </w:r>
            <w:r w:rsidR="00703F47" w:rsidRPr="00563F6B">
              <w:rPr>
                <w:rFonts w:asciiTheme="minorHAnsi" w:hAnsiTheme="minorHAnsi"/>
                <w:b/>
              </w:rPr>
              <w:t xml:space="preserve">, </w:t>
            </w:r>
            <w:proofErr w:type="spellStart"/>
            <w:r w:rsidR="00716A10" w:rsidRPr="00563F6B">
              <w:rPr>
                <w:rFonts w:asciiTheme="minorHAnsi" w:hAnsiTheme="minorHAnsi"/>
                <w:b/>
              </w:rPr>
              <w:t>Verbi</w:t>
            </w:r>
            <w:proofErr w:type="spellEnd"/>
            <w:r w:rsidR="007946B6">
              <w:rPr>
                <w:rFonts w:asciiTheme="minorHAnsi" w:hAnsiTheme="minorHAnsi"/>
                <w:b/>
              </w:rPr>
              <w:t>-Puppe</w:t>
            </w:r>
            <w:r w:rsidR="00716A10">
              <w:rPr>
                <w:rFonts w:asciiTheme="minorHAnsi" w:hAnsiTheme="minorHAnsi"/>
                <w:b/>
              </w:rPr>
              <w:t>,</w:t>
            </w:r>
            <w:r w:rsidR="00716A10" w:rsidRPr="00563F6B">
              <w:rPr>
                <w:rFonts w:asciiTheme="minorHAnsi" w:hAnsiTheme="minorHAnsi"/>
                <w:b/>
              </w:rPr>
              <w:t xml:space="preserve"> </w:t>
            </w:r>
            <w:r w:rsidR="00716A10">
              <w:rPr>
                <w:rFonts w:asciiTheme="minorHAnsi" w:hAnsiTheme="minorHAnsi"/>
                <w:b/>
              </w:rPr>
              <w:t>Fotos</w:t>
            </w:r>
            <w:r w:rsidR="007946B6">
              <w:rPr>
                <w:rFonts w:asciiTheme="minorHAnsi" w:hAnsiTheme="minorHAnsi"/>
                <w:b/>
              </w:rPr>
              <w:t xml:space="preserve"> (Tafel)</w:t>
            </w:r>
            <w:r w:rsidR="00716A10">
              <w:rPr>
                <w:rFonts w:asciiTheme="minorHAnsi" w:hAnsiTheme="minorHAnsi"/>
                <w:b/>
              </w:rPr>
              <w:t xml:space="preserve">, </w:t>
            </w:r>
            <w:r w:rsidR="007946B6">
              <w:rPr>
                <w:rFonts w:asciiTheme="minorHAnsi" w:hAnsiTheme="minorHAnsi"/>
                <w:b/>
              </w:rPr>
              <w:t>Namenschilder, Artikel-Magnete</w:t>
            </w:r>
            <w:r w:rsidR="00925873">
              <w:rPr>
                <w:rFonts w:asciiTheme="minorHAnsi" w:hAnsiTheme="minorHAnsi"/>
                <w:b/>
              </w:rPr>
              <w:t>, Kreide</w:t>
            </w:r>
            <w:r w:rsidR="00703F47" w:rsidRPr="00563F6B">
              <w:rPr>
                <w:rFonts w:asciiTheme="minorHAnsi" w:hAnsiTheme="minorHAnsi"/>
                <w:b/>
              </w:rPr>
              <w:t>;</w:t>
            </w:r>
            <w:r w:rsidR="00C97748" w:rsidRPr="00563F6B">
              <w:rPr>
                <w:rFonts w:asciiTheme="minorHAnsi" w:hAnsiTheme="minorHAnsi"/>
                <w:b/>
              </w:rPr>
              <w:t xml:space="preserve"> </w:t>
            </w:r>
          </w:p>
          <w:p w14:paraId="05668855" w14:textId="4979074A" w:rsidR="00C97748" w:rsidRPr="007946B6" w:rsidRDefault="004C1909" w:rsidP="007946B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</w:rPr>
            </w:pPr>
            <w:r w:rsidRPr="00563F6B">
              <w:rPr>
                <w:rFonts w:asciiTheme="minorHAnsi" w:hAnsiTheme="minorHAnsi"/>
                <w:b/>
              </w:rPr>
              <w:t>Stempel (</w:t>
            </w:r>
            <w:r w:rsidR="000C2E53">
              <w:rPr>
                <w:rFonts w:asciiTheme="minorHAnsi" w:hAnsiTheme="minorHAnsi"/>
                <w:b/>
              </w:rPr>
              <w:t>Herz mit Stern</w:t>
            </w:r>
            <w:r w:rsidRPr="00563F6B">
              <w:rPr>
                <w:rFonts w:asciiTheme="minorHAnsi" w:hAnsiTheme="minorHAnsi"/>
                <w:b/>
              </w:rPr>
              <w:t>)</w:t>
            </w:r>
            <w:r w:rsidR="00716A10">
              <w:rPr>
                <w:rFonts w:asciiTheme="minorHAnsi" w:hAnsiTheme="minorHAnsi"/>
                <w:b/>
              </w:rPr>
              <w:t>,</w:t>
            </w:r>
            <w:r w:rsidR="00F73587" w:rsidRPr="00563F6B">
              <w:rPr>
                <w:rFonts w:asciiTheme="minorHAnsi" w:hAnsiTheme="minorHAnsi"/>
                <w:b/>
              </w:rPr>
              <w:t xml:space="preserve"> </w:t>
            </w:r>
            <w:r w:rsidR="007946B6">
              <w:rPr>
                <w:rFonts w:asciiTheme="minorHAnsi" w:hAnsiTheme="minorHAnsi"/>
                <w:b/>
              </w:rPr>
              <w:t xml:space="preserve">Bilder aus AB WEIHNACHTEN (Set 3) </w:t>
            </w:r>
            <w:r w:rsidR="00C6052B">
              <w:rPr>
                <w:rFonts w:asciiTheme="minorHAnsi" w:hAnsiTheme="minorHAnsi"/>
                <w:b/>
              </w:rPr>
              <w:t xml:space="preserve">in groß; BK Kleidung </w:t>
            </w:r>
            <w:proofErr w:type="spellStart"/>
            <w:r w:rsidR="007946B6">
              <w:rPr>
                <w:rFonts w:asciiTheme="minorHAnsi" w:hAnsiTheme="minorHAnsi"/>
                <w:b/>
              </w:rPr>
              <w:t>sw</w:t>
            </w:r>
            <w:proofErr w:type="spellEnd"/>
            <w:r w:rsidR="007946B6">
              <w:rPr>
                <w:rFonts w:asciiTheme="minorHAnsi" w:hAnsiTheme="minorHAnsi"/>
                <w:b/>
              </w:rPr>
              <w:t xml:space="preserve"> sein &amp; &amp; Farben </w:t>
            </w:r>
            <w:r w:rsidR="007946B6" w:rsidRPr="007946B6">
              <w:rPr>
                <w:rFonts w:asciiTheme="minorHAnsi" w:hAnsiTheme="minorHAnsi"/>
              </w:rPr>
              <w:t>(</w:t>
            </w:r>
            <w:r w:rsidR="00C6052B" w:rsidRPr="007946B6">
              <w:rPr>
                <w:rFonts w:asciiTheme="minorHAnsi" w:hAnsiTheme="minorHAnsi"/>
              </w:rPr>
              <w:t>oder KIKUS interaktiv</w:t>
            </w:r>
            <w:r w:rsidR="007946B6" w:rsidRPr="007946B6">
              <w:rPr>
                <w:rFonts w:asciiTheme="minorHAnsi" w:hAnsiTheme="minorHAnsi"/>
              </w:rPr>
              <w:t>)</w:t>
            </w:r>
          </w:p>
        </w:tc>
      </w:tr>
      <w:tr w:rsidR="00E27C2A" w:rsidRPr="00A31C1B" w14:paraId="7A784FD8" w14:textId="77777777" w:rsidTr="00990864">
        <w:tc>
          <w:tcPr>
            <w:tcW w:w="1652" w:type="dxa"/>
            <w:tcBorders>
              <w:right w:val="nil"/>
            </w:tcBorders>
            <w:vAlign w:val="center"/>
          </w:tcPr>
          <w:p w14:paraId="202080E8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 w:rsidRPr="00A31C1B">
              <w:rPr>
                <w:rFonts w:asciiTheme="minorHAnsi" w:hAnsiTheme="minorHAnsi"/>
              </w:rPr>
              <w:t>Übergeordnetes Thema:</w:t>
            </w:r>
          </w:p>
        </w:tc>
        <w:tc>
          <w:tcPr>
            <w:tcW w:w="4377" w:type="dxa"/>
            <w:gridSpan w:val="3"/>
            <w:tcBorders>
              <w:left w:val="nil"/>
            </w:tcBorders>
            <w:vAlign w:val="center"/>
          </w:tcPr>
          <w:p w14:paraId="19FE1462" w14:textId="7018F861" w:rsidR="00E27C2A" w:rsidRPr="00A31C1B" w:rsidRDefault="00716A10" w:rsidP="002A28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Kleidung &amp; </w:t>
            </w:r>
            <w:r w:rsidR="002A28A8">
              <w:rPr>
                <w:rFonts w:asciiTheme="minorHAnsi" w:hAnsiTheme="minorHAnsi"/>
                <w:b/>
              </w:rPr>
              <w:t>Formen</w:t>
            </w:r>
            <w:r w:rsidR="006A12E7">
              <w:rPr>
                <w:rFonts w:asciiTheme="minorHAnsi" w:hAnsiTheme="minorHAnsi"/>
                <w:b/>
              </w:rPr>
              <w:t xml:space="preserve"> (&amp; Weihnachten)</w:t>
            </w:r>
          </w:p>
        </w:tc>
        <w:tc>
          <w:tcPr>
            <w:tcW w:w="1309" w:type="dxa"/>
            <w:vMerge/>
            <w:tcBorders>
              <w:right w:val="nil"/>
            </w:tcBorders>
            <w:vAlign w:val="center"/>
          </w:tcPr>
          <w:p w14:paraId="4360ADBF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  <w:tc>
          <w:tcPr>
            <w:tcW w:w="7512" w:type="dxa"/>
            <w:gridSpan w:val="3"/>
            <w:vMerge/>
            <w:tcBorders>
              <w:left w:val="nil"/>
            </w:tcBorders>
            <w:vAlign w:val="center"/>
          </w:tcPr>
          <w:p w14:paraId="6EF6506D" w14:textId="77777777" w:rsidR="00E27C2A" w:rsidRPr="00A31C1B" w:rsidRDefault="00E27C2A" w:rsidP="00A06C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/>
                <w:b/>
              </w:rPr>
            </w:pPr>
          </w:p>
        </w:tc>
      </w:tr>
    </w:tbl>
    <w:p w14:paraId="3665A80F" w14:textId="18360DAD" w:rsidR="00022C28" w:rsidRDefault="00022C28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p w14:paraId="6CB7721F" w14:textId="77777777" w:rsidR="007869C7" w:rsidRPr="00A31C1B" w:rsidRDefault="007869C7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  <w:b/>
          <w:color w:val="0000FF"/>
        </w:rPr>
      </w:pPr>
    </w:p>
    <w:tbl>
      <w:tblPr>
        <w:tblW w:w="148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16"/>
        <w:gridCol w:w="3341"/>
        <w:gridCol w:w="4110"/>
        <w:gridCol w:w="1980"/>
        <w:gridCol w:w="2021"/>
        <w:gridCol w:w="1759"/>
      </w:tblGrid>
      <w:tr w:rsidR="00A06C16" w:rsidRPr="008E0DAC" w14:paraId="38341C92" w14:textId="77777777" w:rsidTr="00EE4D15">
        <w:trPr>
          <w:trHeight w:val="283"/>
        </w:trPr>
        <w:tc>
          <w:tcPr>
            <w:tcW w:w="1616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FE661AF" w14:textId="77777777" w:rsidR="00A06C16" w:rsidRPr="008E0DAC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bCs/>
                <w:caps/>
                <w:sz w:val="18"/>
                <w:szCs w:val="22"/>
              </w:rPr>
            </w:pPr>
            <w:r w:rsidRPr="008E0DAC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Phase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43E48EB" w14:textId="77777777" w:rsidR="00A06C16" w:rsidRPr="008E0DAC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</w:pPr>
            <w:r w:rsidRPr="008E0DAC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Arbeitsformen / Spiele / ...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480511D" w14:textId="77777777" w:rsidR="00A06C16" w:rsidRPr="008E0DAC" w:rsidRDefault="00A06C16" w:rsidP="00D7054F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bCs/>
                <w:i/>
                <w:sz w:val="18"/>
                <w:szCs w:val="22"/>
              </w:rPr>
            </w:pPr>
            <w:r w:rsidRPr="008E0DAC">
              <w:rPr>
                <w:rFonts w:asciiTheme="minorHAnsi" w:hAnsiTheme="minorHAnsi" w:cstheme="minorHAnsi"/>
                <w:b/>
                <w:bCs/>
                <w:i/>
                <w:sz w:val="18"/>
                <w:szCs w:val="22"/>
              </w:rPr>
              <w:t>Äußerungen Kursleitun</w:t>
            </w:r>
            <w:r w:rsidR="00D7054F" w:rsidRPr="008E0DAC">
              <w:rPr>
                <w:rFonts w:asciiTheme="minorHAnsi" w:hAnsiTheme="minorHAnsi" w:cstheme="minorHAnsi"/>
                <w:b/>
                <w:bCs/>
                <w:i/>
                <w:sz w:val="18"/>
                <w:szCs w:val="22"/>
              </w:rPr>
              <w:t>g (KL) / Kinder (</w:t>
            </w:r>
            <w:proofErr w:type="spellStart"/>
            <w:r w:rsidR="00D7054F" w:rsidRPr="008E0DAC">
              <w:rPr>
                <w:rFonts w:asciiTheme="minorHAnsi" w:hAnsiTheme="minorHAnsi" w:cstheme="minorHAnsi"/>
                <w:b/>
                <w:bCs/>
                <w:i/>
                <w:sz w:val="18"/>
                <w:szCs w:val="22"/>
              </w:rPr>
              <w:t>Ki</w:t>
            </w:r>
            <w:proofErr w:type="spellEnd"/>
            <w:r w:rsidR="00D7054F" w:rsidRPr="008E0DAC">
              <w:rPr>
                <w:rFonts w:asciiTheme="minorHAnsi" w:hAnsiTheme="minorHAnsi" w:cstheme="minorHAnsi"/>
                <w:b/>
                <w:bCs/>
                <w:i/>
                <w:sz w:val="18"/>
                <w:szCs w:val="22"/>
              </w:rPr>
              <w:t xml:space="preserve"> 1,2,3…)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9B4950A" w14:textId="77777777" w:rsidR="00A06C16" w:rsidRPr="008E0DAC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</w:pPr>
            <w:r w:rsidRPr="008E0DAC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Wortschatz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C64964" w14:textId="77777777" w:rsidR="00A06C16" w:rsidRPr="008E0DAC" w:rsidRDefault="00A06C16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</w:pPr>
            <w:r w:rsidRPr="008E0DAC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Grammatik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BFBFBF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FA7A57" w14:textId="77777777" w:rsidR="00A06C16" w:rsidRPr="008E0DAC" w:rsidRDefault="000B4B62" w:rsidP="0099086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</w:pPr>
            <w:r w:rsidRPr="008E0DAC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Sprachliche Handlungs</w:t>
            </w:r>
            <w:r w:rsidR="00A06C16" w:rsidRPr="008E0DAC">
              <w:rPr>
                <w:rFonts w:asciiTheme="minorHAnsi" w:hAnsiTheme="minorHAnsi" w:cstheme="minorHAnsi"/>
                <w:b/>
                <w:bCs/>
                <w:sz w:val="18"/>
                <w:szCs w:val="22"/>
              </w:rPr>
              <w:t>muster</w:t>
            </w:r>
          </w:p>
        </w:tc>
      </w:tr>
      <w:tr w:rsidR="00563F6B" w:rsidRPr="00F030D8" w14:paraId="00871661" w14:textId="77777777" w:rsidTr="00B8140D">
        <w:tc>
          <w:tcPr>
            <w:tcW w:w="1616" w:type="dxa"/>
            <w:shd w:val="clear" w:color="auto" w:fill="FFC00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1FFEE2" w14:textId="34979369" w:rsidR="00563F6B" w:rsidRPr="000C2E53" w:rsidRDefault="00563F6B" w:rsidP="00563F6B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Vorbereitung</w:t>
            </w:r>
            <w:r w:rsidR="00716A10"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/ Freies Sprechen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81D016" w14:textId="1167360A" w:rsidR="00563F6B" w:rsidRPr="000C2E53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Eigene Fotos an die Tafel hängen und</w:t>
            </w:r>
            <w:r w:rsidR="00716A10"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Namenschilder und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Artikel-Magneten korrekt zuordnen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18A75F" w14:textId="77777777" w:rsidR="00563F6B" w:rsidRPr="000C2E53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D9B703" w14:textId="77777777" w:rsidR="00563F6B" w:rsidRPr="000C2E53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C4EBD37" w14:textId="77777777" w:rsidR="00563F6B" w:rsidRPr="000C2E53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3BDB9A0" w14:textId="77777777" w:rsidR="00563F6B" w:rsidRPr="000C2E53" w:rsidRDefault="00563F6B" w:rsidP="001915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C1909" w:rsidRPr="00F030D8" w14:paraId="058EA870" w14:textId="77777777" w:rsidTr="00B8140D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AD5BF8" w14:textId="38D35EB8" w:rsidR="004C1909" w:rsidRPr="000C2E53" w:rsidRDefault="00716A10" w:rsidP="004C190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Vorstellungsrunde</w:t>
            </w:r>
            <w:r w:rsidR="00C6052B"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mit Anwesenheit</w:t>
            </w:r>
          </w:p>
        </w:tc>
        <w:tc>
          <w:tcPr>
            <w:tcW w:w="334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77B98C" w14:textId="77777777" w:rsidR="004C1909" w:rsidRPr="000C2E53" w:rsidRDefault="00716A10" w:rsidP="00F32E0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Kinder stellen sich </w:t>
            </w:r>
            <w:r w:rsidR="00F32E04" w:rsidRPr="000C2E53">
              <w:rPr>
                <w:rFonts w:asciiTheme="minorHAnsi" w:hAnsiTheme="minorHAnsi" w:cstheme="minorHAnsi"/>
                <w:sz w:val="22"/>
                <w:szCs w:val="22"/>
              </w:rPr>
              <w:t>den Gästen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vor</w:t>
            </w:r>
          </w:p>
          <w:p w14:paraId="22AE2584" w14:textId="431EAD66" w:rsidR="00611E62" w:rsidRPr="000C2E53" w:rsidRDefault="00611E62" w:rsidP="00F32E0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Die Gäste dürfen die X an der Tafel machen.</w:t>
            </w:r>
          </w:p>
        </w:tc>
        <w:tc>
          <w:tcPr>
            <w:tcW w:w="411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20C80" w14:textId="6D1E0461" w:rsidR="004C1909" w:rsidRPr="00C861ED" w:rsidRDefault="00716A10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Ich heiße xxx und ich bin x Jahre alt.</w:t>
            </w:r>
          </w:p>
        </w:tc>
        <w:tc>
          <w:tcPr>
            <w:tcW w:w="1980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4065248" w14:textId="25D1D765" w:rsidR="004C1909" w:rsidRPr="000C2E53" w:rsidRDefault="00716A10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Namen, Zahlen; heißen, sein</w:t>
            </w:r>
          </w:p>
        </w:tc>
        <w:tc>
          <w:tcPr>
            <w:tcW w:w="2021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18F6E71" w14:textId="5DC15E9A" w:rsidR="004C1909" w:rsidRPr="000C2E53" w:rsidRDefault="008E0DAC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Personalpronomen </w:t>
            </w:r>
            <w:r w:rsidRPr="008E0DAC">
              <w:rPr>
                <w:rFonts w:asciiTheme="minorHAnsi" w:hAnsiTheme="minorHAnsi" w:cstheme="minorHAnsi"/>
                <w:i/>
                <w:sz w:val="22"/>
                <w:szCs w:val="22"/>
              </w:rPr>
              <w:t>ich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Verben </w:t>
            </w:r>
            <w:r w:rsidRPr="008E0DAC">
              <w:rPr>
                <w:rFonts w:asciiTheme="minorHAnsi" w:hAnsiTheme="minorHAnsi" w:cstheme="minorHAnsi"/>
                <w:i/>
                <w:sz w:val="22"/>
                <w:szCs w:val="22"/>
              </w:rPr>
              <w:t>heißen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und </w:t>
            </w:r>
            <w:r w:rsidRPr="008E0DAC">
              <w:rPr>
                <w:rFonts w:asciiTheme="minorHAnsi" w:hAnsiTheme="minorHAnsi" w:cstheme="minorHAnsi"/>
                <w:i/>
                <w:sz w:val="22"/>
                <w:szCs w:val="22"/>
              </w:rPr>
              <w:t>sein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im Präsens, 1.Pers.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59" w:type="dxa"/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8CE089" w14:textId="6D7B209F" w:rsidR="004C1909" w:rsidRPr="000C2E53" w:rsidRDefault="008E0DAC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Sich-Vorstellen</w:t>
            </w:r>
          </w:p>
        </w:tc>
      </w:tr>
      <w:tr w:rsidR="00CA5A40" w:rsidRPr="00F030D8" w14:paraId="5E3D7D24" w14:textId="77777777" w:rsidTr="00B8140D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010D6AB" w14:textId="77777777" w:rsidR="00CA5A40" w:rsidRPr="000C2E53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Zählen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1083BB4" w14:textId="45ACF871" w:rsidR="00703F47" w:rsidRPr="000C2E53" w:rsidRDefault="00CA5A40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Auf Deutsch </w:t>
            </w:r>
            <w:r w:rsidR="00677F33" w:rsidRPr="000C2E53">
              <w:rPr>
                <w:rFonts w:asciiTheme="minorHAnsi" w:hAnsiTheme="minorHAnsi" w:cstheme="minorHAnsi"/>
                <w:sz w:val="22"/>
                <w:szCs w:val="22"/>
              </w:rPr>
              <w:t>vorwärts und rückwärts</w:t>
            </w:r>
            <w:r w:rsidR="00716A10"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mit Rakete</w:t>
            </w:r>
            <w:r w:rsidR="00C6052B" w:rsidRPr="000C2E53">
              <w:rPr>
                <w:rFonts w:asciiTheme="minorHAnsi" w:hAnsiTheme="minorHAnsi" w:cstheme="minorHAnsi"/>
                <w:sz w:val="22"/>
                <w:szCs w:val="22"/>
              </w:rPr>
              <w:t>; in einer Erstsprache zählen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E76393" w14:textId="77777777" w:rsidR="00CA5A40" w:rsidRPr="000C2E53" w:rsidRDefault="00CA5A40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Wie viele Leute sind wir heute?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EE3C98F" w14:textId="2F87F59C" w:rsidR="00CA5A40" w:rsidRPr="000C2E53" w:rsidRDefault="008E0DAC" w:rsidP="00703F47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0-11</w:t>
            </w:r>
            <w:r w:rsidR="00703F47" w:rsidRPr="000C2E53">
              <w:rPr>
                <w:rFonts w:asciiTheme="minorHAnsi" w:hAnsiTheme="minorHAnsi" w:cstheme="minorHAnsi"/>
                <w:sz w:val="22"/>
                <w:szCs w:val="22"/>
              </w:rPr>
              <w:t>; Rakete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3B82D8A" w14:textId="2C6113DB" w:rsidR="00CA5A40" w:rsidRPr="000C2E53" w:rsidRDefault="008E0DAC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W-Fragewort </w:t>
            </w:r>
            <w:proofErr w:type="spellStart"/>
            <w:r w:rsidRPr="008E0DAC">
              <w:rPr>
                <w:rFonts w:asciiTheme="minorHAnsi" w:hAnsiTheme="minorHAnsi" w:cstheme="minorHAnsi"/>
                <w:i/>
                <w:sz w:val="22"/>
                <w:szCs w:val="22"/>
              </w:rPr>
              <w:t>wieviele</w:t>
            </w:r>
            <w:proofErr w:type="spellEnd"/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B808FB" w14:textId="0096BDA6" w:rsidR="00CA5A40" w:rsidRPr="000C2E53" w:rsidRDefault="00677F33" w:rsidP="00A51FE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Zählen</w:t>
            </w:r>
          </w:p>
        </w:tc>
      </w:tr>
      <w:tr w:rsidR="000C2E53" w:rsidRPr="00F030D8" w14:paraId="7020A83C" w14:textId="77777777" w:rsidTr="00B8140D">
        <w:tc>
          <w:tcPr>
            <w:tcW w:w="1616" w:type="dxa"/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D933A5" w14:textId="148A9B5E" w:rsidR="000C2E53" w:rsidRPr="000C2E53" w:rsidRDefault="000C2E53" w:rsidP="000C2E5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/>
                <w:bCs/>
                <w:iCs/>
                <w:sz w:val="22"/>
              </w:rPr>
              <w:t>Singen</w:t>
            </w:r>
          </w:p>
        </w:tc>
        <w:tc>
          <w:tcPr>
            <w:tcW w:w="334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A9F2D24" w14:textId="0AA4A505" w:rsidR="000C2E53" w:rsidRPr="000C2E53" w:rsidRDefault="000C2E53" w:rsidP="000C2E5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/>
                <w:sz w:val="22"/>
              </w:rPr>
              <w:t>Präpositionen-Lied mit Hand und Kopf</w:t>
            </w:r>
          </w:p>
        </w:tc>
        <w:tc>
          <w:tcPr>
            <w:tcW w:w="411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7937CA5" w14:textId="749046FB" w:rsidR="000C2E53" w:rsidRPr="00C861ED" w:rsidRDefault="000C2E53" w:rsidP="000C2E5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861ED">
              <w:rPr>
                <w:rFonts w:asciiTheme="minorHAnsi" w:hAnsiTheme="minorHAnsi"/>
                <w:b/>
                <w:i/>
                <w:iCs/>
                <w:sz w:val="22"/>
              </w:rPr>
              <w:t>auf – unter – vor – hinter – über – neben - in</w:t>
            </w:r>
          </w:p>
        </w:tc>
        <w:tc>
          <w:tcPr>
            <w:tcW w:w="1980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21931E" w14:textId="418574F0" w:rsidR="000C2E53" w:rsidRPr="000C2E53" w:rsidRDefault="000C2E53" w:rsidP="000C2E5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/>
                <w:sz w:val="22"/>
              </w:rPr>
              <w:t>auf, unter, vor, hinter, über, neben, in</w:t>
            </w:r>
          </w:p>
        </w:tc>
        <w:tc>
          <w:tcPr>
            <w:tcW w:w="2021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15C330" w14:textId="3F27C01F" w:rsidR="000C2E53" w:rsidRPr="000C2E53" w:rsidRDefault="000C2E53" w:rsidP="000C2E5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/>
                <w:sz w:val="22"/>
              </w:rPr>
              <w:t>Lokalpräpositionen</w:t>
            </w:r>
          </w:p>
        </w:tc>
        <w:tc>
          <w:tcPr>
            <w:tcW w:w="1759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EDC162" w14:textId="36BD4B52" w:rsidR="000C2E53" w:rsidRPr="000C2E53" w:rsidRDefault="000C2E53" w:rsidP="000C2E5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/>
                <w:sz w:val="22"/>
              </w:rPr>
              <w:t>Beschreiben</w:t>
            </w:r>
          </w:p>
        </w:tc>
      </w:tr>
      <w:tr w:rsidR="003B4CF3" w:rsidRPr="00F030D8" w14:paraId="4BCC65EA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78B99E" w14:textId="3589F7E8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HA anschauen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B75D9E8" w14:textId="7BCAF7D7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/>
                <w:sz w:val="22"/>
                <w:szCs w:val="22"/>
              </w:rPr>
              <w:t>HA anschauen</w:t>
            </w:r>
            <w:r w:rsidR="00B8140D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AB3 KLEIDUNG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und gemeinsam applaudieren.</w:t>
            </w:r>
          </w:p>
          <w:p w14:paraId="73358E9E" w14:textId="77777777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  <w:highlight w:val="yellow"/>
              </w:rPr>
            </w:pPr>
          </w:p>
          <w:p w14:paraId="45AC6146" w14:textId="6EA8C96B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Erstsprachen einbeziehen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11C8EBA" w14:textId="77777777" w:rsidR="003B4CF3" w:rsidRPr="007946B6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7946B6">
              <w:rPr>
                <w:rFonts w:asciiTheme="minorHAnsi" w:hAnsiTheme="minorHAnsi" w:cstheme="minorHAnsi"/>
                <w:iCs/>
                <w:sz w:val="22"/>
                <w:szCs w:val="22"/>
              </w:rPr>
              <w:t>FREI</w:t>
            </w:r>
          </w:p>
          <w:p w14:paraId="3F9C364F" w14:textId="77777777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36225D37" w14:textId="071E7776" w:rsidR="003B4CF3" w:rsidRPr="00C861ED" w:rsidRDefault="003B4CF3" w:rsidP="003B4C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Beispiel: Hier trägt Mimi eine Hose und hier trägt sie ein Kleid.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5ECB77" w14:textId="60EA2745" w:rsidR="003B4CF3" w:rsidRPr="000C2E53" w:rsidRDefault="003B4CF3" w:rsidP="000C2E5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Hose, </w:t>
            </w:r>
            <w:r w:rsidR="000C2E53">
              <w:rPr>
                <w:rFonts w:asciiTheme="minorHAnsi" w:hAnsiTheme="minorHAnsi" w:cstheme="minorHAnsi"/>
                <w:sz w:val="22"/>
                <w:szCs w:val="22"/>
              </w:rPr>
              <w:t>Bluse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, Kleid, </w:t>
            </w:r>
            <w:r w:rsidR="000C2E53">
              <w:rPr>
                <w:rFonts w:asciiTheme="minorHAnsi" w:hAnsiTheme="minorHAnsi" w:cstheme="minorHAnsi"/>
                <w:sz w:val="22"/>
                <w:szCs w:val="22"/>
              </w:rPr>
              <w:t xml:space="preserve">Rock, Jacke, 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Gummistiefel, Schuhe, Mütze</w:t>
            </w:r>
            <w:r w:rsidR="000C2E53">
              <w:rPr>
                <w:rFonts w:asciiTheme="minorHAnsi" w:hAnsiTheme="minorHAnsi" w:cstheme="minorHAnsi"/>
                <w:sz w:val="22"/>
                <w:szCs w:val="22"/>
              </w:rPr>
              <w:t>, Schal; kurze/lange Ärmel</w:t>
            </w:r>
            <w:r w:rsidR="00B8140D">
              <w:rPr>
                <w:rFonts w:asciiTheme="minorHAnsi" w:hAnsiTheme="minorHAnsi" w:cstheme="minorHAnsi"/>
                <w:sz w:val="22"/>
                <w:szCs w:val="22"/>
              </w:rPr>
              <w:t>; tragen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2B06ED1" w14:textId="4440FC16" w:rsidR="003B4CF3" w:rsidRPr="000C2E53" w:rsidRDefault="00B8140D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Lokaladverb </w:t>
            </w:r>
            <w:r w:rsidRPr="00B8140D">
              <w:rPr>
                <w:rFonts w:asciiTheme="minorHAnsi" w:hAnsiTheme="minorHAnsi" w:cstheme="minorHAnsi"/>
                <w:i/>
                <w:sz w:val="22"/>
                <w:szCs w:val="22"/>
              </w:rPr>
              <w:t>hier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Verb </w:t>
            </w:r>
            <w:r w:rsidRPr="00B8140D">
              <w:rPr>
                <w:rFonts w:asciiTheme="minorHAnsi" w:hAnsiTheme="minorHAnsi" w:cstheme="minorHAnsi"/>
                <w:i/>
                <w:sz w:val="22"/>
                <w:szCs w:val="22"/>
              </w:rPr>
              <w:t>tragen</w:t>
            </w:r>
            <w:r w:rsidR="007946B6">
              <w:rPr>
                <w:rFonts w:asciiTheme="minorHAnsi" w:hAnsiTheme="minorHAnsi" w:cstheme="minorHAnsi"/>
                <w:sz w:val="22"/>
                <w:szCs w:val="22"/>
              </w:rPr>
              <w:t xml:space="preserve"> im Präsens 3.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Pers.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59838EB" w14:textId="77777777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Beschreiben</w:t>
            </w:r>
          </w:p>
        </w:tc>
      </w:tr>
      <w:tr w:rsidR="000C2E53" w:rsidRPr="00F030D8" w14:paraId="7FD8658F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E01C4D" w14:textId="6F6B330C" w:rsidR="000C2E53" w:rsidRPr="000C2E53" w:rsidRDefault="000C2E53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HA</w:t>
            </w:r>
            <w:r w:rsidR="00B8140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anschauen</w:t>
            </w:r>
          </w:p>
          <w:p w14:paraId="40AA9941" w14:textId="664CF804" w:rsidR="000C2E53" w:rsidRPr="000C2E53" w:rsidRDefault="000C2E53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F4DB7ED" w14:textId="76423DE2" w:rsidR="00B8140D" w:rsidRPr="00B8140D" w:rsidRDefault="00B8140D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/>
                <w:sz w:val="22"/>
                <w:szCs w:val="22"/>
              </w:rPr>
              <w:t>Stempelraten</w:t>
            </w:r>
          </w:p>
          <w:p w14:paraId="1CDB30AC" w14:textId="4794B76D" w:rsidR="000C2E53" w:rsidRPr="000C2E53" w:rsidRDefault="000C2E53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KL beschreibt den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Herz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-Stempel und die Kinder müssen raten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06B2BD7" w14:textId="64FBB374" w:rsidR="000C2E53" w:rsidRPr="00C861ED" w:rsidRDefault="000C2E53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Ist es ein/e xxx?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A7DBDFC" w14:textId="77777777" w:rsidR="000C2E53" w:rsidRPr="000C2E53" w:rsidRDefault="000C2E53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0911DDC" w14:textId="0252DE64" w:rsidR="000C2E53" w:rsidRPr="000C2E53" w:rsidRDefault="000C2E53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Inversion beim Fragesatz; Verb </w:t>
            </w: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sein</w:t>
            </w:r>
            <w:r w:rsidR="006A12E7">
              <w:rPr>
                <w:rFonts w:asciiTheme="minorHAnsi" w:hAnsiTheme="minorHAnsi" w:cstheme="minorHAnsi"/>
                <w:sz w:val="22"/>
                <w:szCs w:val="22"/>
              </w:rPr>
              <w:t xml:space="preserve"> 3.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Pers. </w:t>
            </w:r>
            <w:proofErr w:type="spellStart"/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.; Partikel </w:t>
            </w: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es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proofErr w:type="spellStart"/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unbest</w:t>
            </w:r>
            <w:proofErr w:type="spellEnd"/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. Artikel </w:t>
            </w: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ein/e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im Nominativ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5A96D70" w14:textId="4DBF3487" w:rsidR="000C2E53" w:rsidRPr="000C2E53" w:rsidRDefault="000C2E53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Raten</w:t>
            </w:r>
          </w:p>
        </w:tc>
      </w:tr>
      <w:tr w:rsidR="003B4CF3" w:rsidRPr="00F030D8" w14:paraId="2365654D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F5F5C43" w14:textId="1F88DB40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lastRenderedPageBreak/>
              <w:t>HA</w:t>
            </w:r>
            <w:r w:rsidR="00B8140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 anschauen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E2EB3AF" w14:textId="77777777" w:rsidR="003B4CF3" w:rsidRPr="00B8140D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/>
                <w:sz w:val="22"/>
                <w:szCs w:val="22"/>
              </w:rPr>
              <w:t>Stempel ausgeben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959CF43" w14:textId="575DCF2D" w:rsidR="003B4CF3" w:rsidRPr="00C861ED" w:rsidRDefault="003B4CF3" w:rsidP="00782219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Ich möchte bitte einen </w:t>
            </w:r>
            <w:r w:rsidR="00782219"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Herz</w:t>
            </w: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-Stempel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5711529" w14:textId="77777777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9A18AF2" w14:textId="5A0730E2" w:rsidR="003B4CF3" w:rsidRPr="000C2E53" w:rsidRDefault="003B4CF3" w:rsidP="007946B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Modalverb </w:t>
            </w: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mögen</w:t>
            </w:r>
            <w:r w:rsidR="007946B6">
              <w:rPr>
                <w:rFonts w:asciiTheme="minorHAnsi" w:hAnsiTheme="minorHAnsi" w:cstheme="minorHAnsi"/>
                <w:sz w:val="22"/>
                <w:szCs w:val="22"/>
              </w:rPr>
              <w:t xml:space="preserve"> 1.Pers. </w:t>
            </w:r>
            <w:proofErr w:type="spellStart"/>
            <w:r w:rsidR="007946B6"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 w:rsidR="007946B6">
              <w:rPr>
                <w:rFonts w:asciiTheme="minorHAnsi" w:hAnsiTheme="minorHAnsi" w:cstheme="minorHAnsi"/>
                <w:sz w:val="22"/>
                <w:szCs w:val="22"/>
              </w:rPr>
              <w:t>.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, Verb </w:t>
            </w: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haben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im Infinitiv; </w:t>
            </w:r>
            <w:r w:rsidR="007946B6">
              <w:rPr>
                <w:rFonts w:asciiTheme="minorHAnsi" w:hAnsiTheme="minorHAnsi" w:cstheme="minorHAnsi"/>
                <w:sz w:val="22"/>
                <w:szCs w:val="22"/>
              </w:rPr>
              <w:t xml:space="preserve">zusammengesetztes 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Nomen i</w:t>
            </w:r>
            <w:r w:rsidR="007946B6">
              <w:rPr>
                <w:rFonts w:asciiTheme="minorHAnsi" w:hAnsiTheme="minorHAnsi" w:cstheme="minorHAnsi"/>
                <w:sz w:val="22"/>
                <w:szCs w:val="22"/>
              </w:rPr>
              <w:t xml:space="preserve">m </w:t>
            </w:r>
            <w:proofErr w:type="spellStart"/>
            <w:r w:rsidR="007946B6"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 w:rsidR="007946B6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7946B6">
              <w:rPr>
                <w:rFonts w:asciiTheme="minorHAnsi" w:hAnsiTheme="minorHAnsi" w:cstheme="minorHAnsi"/>
                <w:sz w:val="18"/>
                <w:szCs w:val="22"/>
              </w:rPr>
              <w:t>(</w:t>
            </w:r>
            <w:r w:rsidR="007946B6" w:rsidRPr="000C2E53">
              <w:rPr>
                <w:rFonts w:asciiTheme="minorHAnsi" w:hAnsiTheme="minorHAnsi" w:cstheme="minorHAnsi"/>
                <w:sz w:val="22"/>
                <w:szCs w:val="22"/>
              </w:rPr>
              <w:t>Wortbildung</w:t>
            </w:r>
            <w:r w:rsidR="007946B6">
              <w:rPr>
                <w:rFonts w:asciiTheme="minorHAnsi" w:hAnsiTheme="minorHAnsi" w:cstheme="minorHAnsi"/>
                <w:sz w:val="22"/>
                <w:szCs w:val="22"/>
              </w:rPr>
              <w:t xml:space="preserve">); </w:t>
            </w:r>
            <w:proofErr w:type="spellStart"/>
            <w:r w:rsidR="007946B6">
              <w:rPr>
                <w:rFonts w:asciiTheme="minorHAnsi" w:hAnsiTheme="minorHAnsi" w:cstheme="minorHAnsi"/>
                <w:sz w:val="22"/>
                <w:szCs w:val="22"/>
              </w:rPr>
              <w:t>unbest</w:t>
            </w:r>
            <w:proofErr w:type="spellEnd"/>
            <w:r w:rsidR="007946B6">
              <w:rPr>
                <w:rFonts w:asciiTheme="minorHAnsi" w:hAnsiTheme="minorHAnsi" w:cstheme="minorHAnsi"/>
                <w:sz w:val="22"/>
                <w:szCs w:val="22"/>
              </w:rPr>
              <w:t>. Artikel im Akk.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EAEBD0" w14:textId="26AB5CCE" w:rsidR="003B4CF3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Bitte</w:t>
            </w:r>
          </w:p>
        </w:tc>
      </w:tr>
      <w:tr w:rsidR="0039473D" w:rsidRPr="00F030D8" w14:paraId="68128C9A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4736106" w14:textId="7C7DAD0F" w:rsidR="0039473D" w:rsidRPr="000C2E53" w:rsidRDefault="00022C28" w:rsidP="001927E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HA </w:t>
            </w:r>
            <w:r w:rsidR="003B4CF3"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Nachklapp</w:t>
            </w:r>
          </w:p>
          <w:p w14:paraId="7DEFEAE9" w14:textId="32B514E6" w:rsidR="00E551BE" w:rsidRPr="000C2E53" w:rsidRDefault="00F32E04" w:rsidP="00F32E0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AB3 KLEIDUNG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813E114" w14:textId="0924578A" w:rsidR="00611E62" w:rsidRPr="000C2E53" w:rsidRDefault="003B4CF3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822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Bild betrachten: </w:t>
            </w:r>
            <w:r w:rsidR="00C6052B" w:rsidRPr="00782219">
              <w:rPr>
                <w:rFonts w:asciiTheme="minorHAnsi" w:hAnsiTheme="minorHAnsi" w:cstheme="minorHAnsi"/>
                <w:b/>
                <w:sz w:val="22"/>
                <w:szCs w:val="22"/>
              </w:rPr>
              <w:t>AB3</w:t>
            </w:r>
            <w:r w:rsidRPr="00782219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Weihnachten</w:t>
            </w:r>
            <w:r w:rsidR="00782219">
              <w:rPr>
                <w:rFonts w:asciiTheme="minorHAnsi" w:hAnsiTheme="minorHAnsi" w:cstheme="minorHAnsi"/>
                <w:sz w:val="22"/>
                <w:szCs w:val="22"/>
              </w:rPr>
              <w:t xml:space="preserve"> (Schlitten)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, groß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B37BE9C" w14:textId="50939DD8" w:rsidR="00C6052B" w:rsidRPr="000C2E53" w:rsidRDefault="00C6052B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Was tragen Mimi und Momo auf diesem Bild? </w:t>
            </w: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Einen Pullover, </w:t>
            </w:r>
            <w:r w:rsid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eine Mütze</w:t>
            </w: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, …</w:t>
            </w:r>
          </w:p>
          <w:p w14:paraId="2DAEC6F6" w14:textId="7C1D1555" w:rsidR="00611E62" w:rsidRPr="000C2E53" w:rsidRDefault="00611E62" w:rsidP="00842384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13873D" w14:textId="7F81A678" w:rsidR="0039473D" w:rsidRPr="000C2E53" w:rsidRDefault="00C861ED" w:rsidP="00C861E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Hose, Pullover, Jacke, </w:t>
            </w:r>
            <w:r w:rsidR="00611E62" w:rsidRPr="000C2E53">
              <w:rPr>
                <w:rFonts w:asciiTheme="minorHAnsi" w:hAnsiTheme="minorHAnsi" w:cstheme="minorHAnsi"/>
                <w:sz w:val="22"/>
                <w:szCs w:val="22"/>
              </w:rPr>
              <w:t>Schuhe, Mütze</w:t>
            </w:r>
            <w:r w:rsidR="00782219">
              <w:rPr>
                <w:rFonts w:asciiTheme="minorHAnsi" w:hAnsiTheme="minorHAnsi" w:cstheme="minorHAnsi"/>
                <w:sz w:val="22"/>
                <w:szCs w:val="22"/>
              </w:rPr>
              <w:t>; tragen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937E7A7" w14:textId="392E714D" w:rsidR="0039473D" w:rsidRPr="000C2E53" w:rsidRDefault="00782219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Verb </w:t>
            </w:r>
            <w:r w:rsidRPr="007946B6">
              <w:rPr>
                <w:rFonts w:asciiTheme="minorHAnsi" w:hAnsiTheme="minorHAnsi" w:cstheme="minorHAnsi"/>
                <w:i/>
                <w:sz w:val="22"/>
                <w:szCs w:val="22"/>
              </w:rPr>
              <w:t>tragen</w:t>
            </w:r>
            <w:r w:rsidR="007946B6">
              <w:rPr>
                <w:rFonts w:asciiTheme="minorHAnsi" w:hAnsiTheme="minorHAnsi" w:cstheme="minorHAnsi"/>
                <w:sz w:val="22"/>
                <w:szCs w:val="22"/>
              </w:rPr>
              <w:t xml:space="preserve"> im Präsens, 3.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Pers. Pl.;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unbest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>. Artikel im Akk.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0BEF038" w14:textId="201B4DF3" w:rsidR="007D09F3" w:rsidRPr="000C2E53" w:rsidRDefault="002D5A41" w:rsidP="00716A10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Beschreiben</w:t>
            </w:r>
          </w:p>
        </w:tc>
      </w:tr>
      <w:tr w:rsidR="003E7F16" w:rsidRPr="00F030D8" w14:paraId="4B87245F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DAEEF3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9D1ADD1" w14:textId="77777777" w:rsidR="003B4CF3" w:rsidRPr="000C2E53" w:rsidRDefault="003B4CF3" w:rsidP="003B4C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HA Nachklapp</w:t>
            </w:r>
          </w:p>
          <w:p w14:paraId="6D174BEA" w14:textId="2C061793" w:rsidR="003E7F16" w:rsidRPr="000C2E53" w:rsidRDefault="003B4CF3" w:rsidP="003B4C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AB3 KLEIDUNG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7CF22ED" w14:textId="77777777" w:rsidR="003E7F16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/>
                <w:sz w:val="22"/>
                <w:szCs w:val="22"/>
              </w:rPr>
              <w:t>Laufsätze</w:t>
            </w:r>
          </w:p>
          <w:p w14:paraId="7F88C659" w14:textId="4857A0BC" w:rsidR="00782219" w:rsidRPr="00782219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782219">
              <w:rPr>
                <w:rFonts w:asciiTheme="minorHAnsi" w:hAnsiTheme="minorHAnsi" w:cstheme="minorHAnsi"/>
                <w:sz w:val="22"/>
                <w:szCs w:val="22"/>
              </w:rPr>
              <w:t>Jedes Kind sagt einen Satz und ein anderes läuft ihn.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DC95F95" w14:textId="77777777" w:rsidR="003B4CF3" w:rsidRPr="00C861ED" w:rsidRDefault="003B4CF3" w:rsidP="003B4C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Mimis Pullover ist FARBE.</w:t>
            </w:r>
          </w:p>
          <w:p w14:paraId="5777D5BD" w14:textId="1164C594" w:rsidR="003E7F16" w:rsidRPr="000C2E53" w:rsidRDefault="003B4CF3" w:rsidP="003B4CF3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Momos Hose ist FARBE.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B4F8F73" w14:textId="3437DEA8" w:rsidR="003E7F16" w:rsidRPr="000C2E53" w:rsidRDefault="003E7F16" w:rsidP="00C861ED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Hose, Pullover, Schuhe, Jacke, </w:t>
            </w:r>
            <w:r w:rsidR="00C861ED">
              <w:rPr>
                <w:rFonts w:asciiTheme="minorHAnsi" w:hAnsiTheme="minorHAnsi" w:cstheme="minorHAnsi"/>
                <w:sz w:val="22"/>
                <w:szCs w:val="22"/>
              </w:rPr>
              <w:t>Handschuhe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, Mütze; </w:t>
            </w:r>
            <w:r w:rsidR="003B4CF3"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sein; </w:t>
            </w:r>
            <w:r w:rsidR="00782219">
              <w:rPr>
                <w:rFonts w:asciiTheme="minorHAnsi" w:hAnsiTheme="minorHAnsi" w:cstheme="minorHAnsi"/>
                <w:sz w:val="22"/>
                <w:szCs w:val="22"/>
              </w:rPr>
              <w:t>rot, blau, gelb, orange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63EF5D0" w14:textId="6B901BD7" w:rsidR="003E7F16" w:rsidRPr="000C2E53" w:rsidRDefault="003B4CF3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Dativ-S im Namen; </w:t>
            </w:r>
            <w:r w:rsidR="00782219">
              <w:rPr>
                <w:rFonts w:asciiTheme="minorHAnsi" w:hAnsiTheme="minorHAnsi" w:cstheme="minorHAnsi"/>
                <w:sz w:val="22"/>
                <w:szCs w:val="22"/>
              </w:rPr>
              <w:t xml:space="preserve">Verb </w:t>
            </w:r>
            <w:r w:rsidRPr="00782219">
              <w:rPr>
                <w:rFonts w:asciiTheme="minorHAnsi" w:hAnsiTheme="minorHAnsi" w:cstheme="minorHAnsi"/>
                <w:i/>
                <w:sz w:val="22"/>
                <w:szCs w:val="22"/>
              </w:rPr>
              <w:t>sein</w:t>
            </w:r>
            <w:r w:rsidR="00782219">
              <w:rPr>
                <w:rFonts w:asciiTheme="minorHAnsi" w:hAnsiTheme="minorHAnsi" w:cstheme="minorHAnsi"/>
                <w:sz w:val="22"/>
                <w:szCs w:val="22"/>
              </w:rPr>
              <w:t xml:space="preserve"> im Präsens, 3. Pers. </w:t>
            </w:r>
            <w:proofErr w:type="spellStart"/>
            <w:r w:rsidR="00782219"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 w:rsidR="00782219">
              <w:rPr>
                <w:rFonts w:asciiTheme="minorHAnsi" w:hAnsiTheme="minorHAnsi" w:cstheme="minorHAnsi"/>
                <w:sz w:val="22"/>
                <w:szCs w:val="22"/>
              </w:rPr>
              <w:t>. und Pl.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; Adjektive; Satzbildung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868E788" w14:textId="1462D253" w:rsidR="003E7F16" w:rsidRPr="000C2E53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Beschreiben (Aufforderung)</w:t>
            </w:r>
          </w:p>
        </w:tc>
      </w:tr>
      <w:tr w:rsidR="002D5A41" w:rsidRPr="00F030D8" w14:paraId="48B5C726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B5F6B24" w14:textId="2F75FDF7" w:rsidR="002D5A41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Hinführung zum neuen Thema</w:t>
            </w:r>
          </w:p>
          <w:p w14:paraId="57CA7860" w14:textId="2F75FDF7" w:rsidR="00782219" w:rsidRPr="000C2E53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FORMEN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767023D6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Grünes A4-Blatt </w:t>
            </w:r>
          </w:p>
          <w:p w14:paraId="3F747FDC" w14:textId="77777777" w:rsidR="00C6052B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zeigen und besprechen</w:t>
            </w:r>
          </w:p>
          <w:p w14:paraId="5D298D59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786AAE0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76812CC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7A9D929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/>
                <w:sz w:val="22"/>
                <w:szCs w:val="22"/>
              </w:rPr>
              <w:t>Vierecke im Raum suchen</w:t>
            </w:r>
          </w:p>
          <w:p w14:paraId="750B712E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A1B0D3F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462C0D4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6A0358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2E1D928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04F1015" w14:textId="7B3633D3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/>
                <w:sz w:val="22"/>
                <w:szCs w:val="22"/>
              </w:rPr>
              <w:t>Vierecke zählen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4BB1C5D" w14:textId="77777777" w:rsidR="00E9558B" w:rsidRPr="00C861ED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Und was ist das? </w:t>
            </w:r>
            <w:r w:rsidRPr="00C861E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Ein Blatt.</w:t>
            </w:r>
          </w:p>
          <w:p w14:paraId="7E936622" w14:textId="77777777" w:rsidR="003E7F16" w:rsidRPr="00C861ED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Welche Form hat es? </w:t>
            </w:r>
            <w:r w:rsidRPr="00C861E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Es ist ein Viereck (oder Rechteck).</w:t>
            </w:r>
          </w:p>
          <w:p w14:paraId="48BFC09B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Und welche Farbe hat es? </w:t>
            </w:r>
            <w:r w:rsidRPr="00C861E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Grün</w:t>
            </w: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</w:p>
          <w:p w14:paraId="3FE9B932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4CBE70E5" w14:textId="77777777" w:rsidR="003E7F16" w:rsidRPr="000C2E53" w:rsidRDefault="003E7F16" w:rsidP="003E7F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Findet ihr Vierecke im Raum? Sucht Euch alle ein Viereck!</w:t>
            </w:r>
          </w:p>
          <w:p w14:paraId="40FDD70F" w14:textId="77777777" w:rsidR="003E7F16" w:rsidRPr="00B8140D" w:rsidRDefault="003E7F16" w:rsidP="003E7F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Der Tisch ist ein Viereck.</w:t>
            </w:r>
          </w:p>
          <w:p w14:paraId="65303A6E" w14:textId="77777777" w:rsidR="003E7F16" w:rsidRPr="00B8140D" w:rsidRDefault="003E7F16" w:rsidP="003E7F16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Der Schrank ist ein Viereck.</w:t>
            </w:r>
          </w:p>
          <w:p w14:paraId="4480ACEC" w14:textId="77777777" w:rsidR="003E7F16" w:rsidRPr="00B8140D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…</w:t>
            </w:r>
          </w:p>
          <w:p w14:paraId="3F9A62A9" w14:textId="77777777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6F6A9E92" w14:textId="66548CC1" w:rsidR="003E7F16" w:rsidRPr="000C2E53" w:rsidRDefault="003E7F16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Aber schaut mal, ich habe noch mehr Vierecke. Wie viele sind das?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8522AFE" w14:textId="2576E05E" w:rsidR="002D5A41" w:rsidRPr="000C2E53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Blatt, grün, Viereck; MOBILIAR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48381A" w14:textId="216F23DB" w:rsidR="002D5A41" w:rsidRPr="000C2E53" w:rsidRDefault="00782219" w:rsidP="002107BA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W-Fragen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was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welche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wie viele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wo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best. Artikel im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Nom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.; Verb </w:t>
            </w:r>
            <w:r w:rsidRPr="00782219">
              <w:rPr>
                <w:rFonts w:asciiTheme="minorHAnsi" w:hAnsiTheme="minorHAnsi" w:cstheme="minorHAnsi"/>
                <w:i/>
                <w:sz w:val="22"/>
                <w:szCs w:val="22"/>
              </w:rPr>
              <w:t>sein</w:t>
            </w:r>
            <w:r w:rsidR="006A12E7">
              <w:rPr>
                <w:rFonts w:asciiTheme="minorHAnsi" w:hAnsiTheme="minorHAnsi" w:cstheme="minorHAnsi"/>
                <w:sz w:val="22"/>
                <w:szCs w:val="22"/>
              </w:rPr>
              <w:t xml:space="preserve"> im Präsens, 3.Pers. </w:t>
            </w:r>
            <w:proofErr w:type="spellStart"/>
            <w:r w:rsidR="006A12E7"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 w:rsidR="006A12E7">
              <w:rPr>
                <w:rFonts w:asciiTheme="minorHAnsi" w:hAnsiTheme="minorHAnsi" w:cstheme="minorHAnsi"/>
                <w:sz w:val="22"/>
                <w:szCs w:val="22"/>
              </w:rPr>
              <w:t>. und Pl.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661767" w14:textId="77777777" w:rsidR="00782219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Lehrerfrage-Schülerantwort</w:t>
            </w:r>
          </w:p>
          <w:p w14:paraId="5359EE90" w14:textId="77777777" w:rsidR="00782219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DD400D5" w14:textId="77777777" w:rsidR="00782219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63299A9" w14:textId="77777777" w:rsidR="006A12E7" w:rsidRDefault="006A12E7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1DF8DB85" w14:textId="77777777" w:rsidR="006A12E7" w:rsidRDefault="006A12E7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83A882B" w14:textId="77777777" w:rsidR="006A12E7" w:rsidRDefault="006A12E7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F973737" w14:textId="6F0A465E" w:rsidR="00782219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Assertion</w:t>
            </w:r>
          </w:p>
          <w:p w14:paraId="3CA07EF4" w14:textId="77777777" w:rsidR="00782219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B89E856" w14:textId="77777777" w:rsidR="00782219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EBF4E5D" w14:textId="39A9CF6D" w:rsidR="00782219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49D1183" w14:textId="64AD6392" w:rsidR="002D5A41" w:rsidRPr="000C2E53" w:rsidRDefault="00782219" w:rsidP="00675282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Zählen</w:t>
            </w:r>
          </w:p>
        </w:tc>
      </w:tr>
      <w:tr w:rsidR="00782219" w:rsidRPr="00F030D8" w14:paraId="3511A433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2CFD0A3" w14:textId="77777777" w:rsidR="00782219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Gelenkte Sprachübung </w:t>
            </w:r>
          </w:p>
          <w:p w14:paraId="5983E5AA" w14:textId="77777777" w:rsidR="00782219" w:rsidRPr="000C2E53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FORMEN</w:t>
            </w:r>
          </w:p>
          <w:p w14:paraId="340E8C8A" w14:textId="77777777" w:rsidR="00782219" w:rsidRPr="000C2E53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CA665F" w14:textId="5A5824B2" w:rsidR="008E0DAC" w:rsidRP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Zaubertuch </w:t>
            </w:r>
          </w:p>
          <w:p w14:paraId="05C19016" w14:textId="0284A5AC" w:rsidR="00782219" w:rsidRPr="008E0DAC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E0DAC">
              <w:rPr>
                <w:rFonts w:asciiTheme="minorHAnsi" w:hAnsiTheme="minorHAnsi" w:cstheme="minorHAnsi"/>
                <w:b/>
                <w:sz w:val="22"/>
                <w:szCs w:val="22"/>
              </w:rPr>
              <w:t>Schne</w:t>
            </w:r>
            <w:r w:rsidR="008E0DAC" w:rsidRPr="008E0DAC">
              <w:rPr>
                <w:rFonts w:asciiTheme="minorHAnsi" w:hAnsiTheme="minorHAnsi" w:cstheme="minorHAnsi"/>
                <w:b/>
                <w:sz w:val="22"/>
                <w:szCs w:val="22"/>
              </w:rPr>
              <w:t>idemaschine</w:t>
            </w:r>
          </w:p>
          <w:p w14:paraId="35D46544" w14:textId="303DBADF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4B36CD56" w14:textId="7B4D1866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Fühlen und vermuten</w:t>
            </w:r>
          </w:p>
          <w:p w14:paraId="57ADFF28" w14:textId="60A83368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Zaubern</w:t>
            </w:r>
          </w:p>
          <w:p w14:paraId="2FC8FA98" w14:textId="150699C8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Benennen</w:t>
            </w:r>
          </w:p>
          <w:p w14:paraId="54C7E9BD" w14:textId="442082DD" w:rsidR="00782219" w:rsidRPr="000C2E53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803C89" w14:textId="5C8DAD1D" w:rsidR="00782219" w:rsidRPr="000C2E53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F9F3D31" w14:textId="77777777" w:rsidR="00782219" w:rsidRPr="000C2E53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>Was ist heute unter dem Zaubertuch? Fühlt mal!</w:t>
            </w:r>
          </w:p>
          <w:p w14:paraId="7AFB7084" w14:textId="77777777" w:rsidR="00782219" w:rsidRPr="00B8140D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Was hast du gefühlt? xxx</w:t>
            </w:r>
          </w:p>
          <w:p w14:paraId="7986D235" w14:textId="77777777" w:rsidR="006A12E7" w:rsidRDefault="006A12E7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  <w:p w14:paraId="13C693DE" w14:textId="7CD459D2" w:rsidR="00782219" w:rsidRPr="00B8140D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proofErr w:type="spellStart"/>
            <w:r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Abra-kadabra</w:t>
            </w:r>
            <w:proofErr w:type="spellEnd"/>
            <w:r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, Bach und Buch, hebe dich, du Zaubertuch!</w:t>
            </w:r>
          </w:p>
          <w:p w14:paraId="44235BC1" w14:textId="77777777" w:rsidR="00782219" w:rsidRPr="00B8140D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8"/>
                <w:szCs w:val="8"/>
              </w:rPr>
            </w:pPr>
          </w:p>
          <w:p w14:paraId="1B83C61E" w14:textId="77777777" w:rsidR="00782219" w:rsidRPr="000C2E53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Was ist das? Eine Schneidemaschine.</w:t>
            </w:r>
          </w:p>
          <w:p w14:paraId="70249BCB" w14:textId="1BAFE574" w:rsidR="00782219" w:rsidRPr="000C2E53" w:rsidRDefault="00782219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lastRenderedPageBreak/>
              <w:t xml:space="preserve">Und was machen wir damit? Wir schneiden </w:t>
            </w:r>
            <w:r w:rsidR="008E0DAC">
              <w:rPr>
                <w:rFonts w:asciiTheme="minorHAnsi" w:hAnsiTheme="minorHAnsi" w:cstheme="minorHAnsi"/>
                <w:i/>
                <w:sz w:val="22"/>
                <w:szCs w:val="22"/>
              </w:rPr>
              <w:t>Papier. Wir schneiden die Blätter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779AF1C" w14:textId="30D4AF7D" w:rsidR="00897C4C" w:rsidRPr="000C2E53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unter, Zaubertuch, fühlen; heben; Schneidemaschine, schneiden, Blatt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3FA276" w14:textId="3A4C598A" w:rsidR="00782219" w:rsidRPr="000C2E53" w:rsidRDefault="00B8140D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W-Frage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was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proofErr w:type="spellStart"/>
            <w:r w:rsidR="00897C4C">
              <w:rPr>
                <w:rFonts w:asciiTheme="minorHAnsi" w:hAnsiTheme="minorHAnsi" w:cstheme="minorHAnsi"/>
                <w:sz w:val="22"/>
                <w:szCs w:val="22"/>
              </w:rPr>
              <w:t>Perfektbildung</w:t>
            </w:r>
            <w:proofErr w:type="spellEnd"/>
            <w:r w:rsidR="00897C4C">
              <w:rPr>
                <w:rFonts w:asciiTheme="minorHAnsi" w:hAnsiTheme="minorHAnsi" w:cstheme="minorHAnsi"/>
                <w:sz w:val="22"/>
                <w:szCs w:val="22"/>
              </w:rPr>
              <w:t xml:space="preserve"> mit Verben </w:t>
            </w:r>
            <w:r w:rsidR="00897C4C"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haben</w:t>
            </w:r>
            <w:r w:rsidR="00897C4C">
              <w:rPr>
                <w:rFonts w:asciiTheme="minorHAnsi" w:hAnsiTheme="minorHAnsi" w:cstheme="minorHAnsi"/>
                <w:sz w:val="22"/>
                <w:szCs w:val="22"/>
              </w:rPr>
              <w:t xml:space="preserve"> und </w:t>
            </w:r>
            <w:r w:rsidR="00897C4C"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fühlen</w:t>
            </w:r>
            <w:r w:rsidR="006A12E7">
              <w:rPr>
                <w:rFonts w:asciiTheme="minorHAnsi" w:hAnsiTheme="minorHAnsi" w:cstheme="minorHAnsi"/>
                <w:sz w:val="22"/>
                <w:szCs w:val="22"/>
              </w:rPr>
              <w:t xml:space="preserve"> in der 2.</w:t>
            </w:r>
            <w:r w:rsidR="00897C4C">
              <w:rPr>
                <w:rFonts w:asciiTheme="minorHAnsi" w:hAnsiTheme="minorHAnsi" w:cstheme="minorHAnsi"/>
                <w:sz w:val="22"/>
                <w:szCs w:val="22"/>
              </w:rPr>
              <w:t xml:space="preserve">Pers. </w:t>
            </w:r>
            <w:proofErr w:type="spellStart"/>
            <w:r w:rsidR="00897C4C"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 w:rsidR="00897C4C">
              <w:rPr>
                <w:rFonts w:asciiTheme="minorHAnsi" w:hAnsiTheme="minorHAnsi" w:cstheme="minorHAnsi"/>
                <w:sz w:val="22"/>
                <w:szCs w:val="22"/>
              </w:rPr>
              <w:t xml:space="preserve">.; Verb </w:t>
            </w:r>
            <w:r w:rsidR="00897C4C"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heben</w:t>
            </w:r>
            <w:r w:rsidR="006A12E7">
              <w:rPr>
                <w:rFonts w:asciiTheme="minorHAnsi" w:hAnsiTheme="minorHAnsi" w:cstheme="minorHAnsi"/>
                <w:sz w:val="22"/>
                <w:szCs w:val="22"/>
              </w:rPr>
              <w:t xml:space="preserve"> im Imperativ </w:t>
            </w:r>
            <w:proofErr w:type="spellStart"/>
            <w:r w:rsidR="006A12E7"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 w:rsidR="006A12E7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CEC944" w14:textId="77777777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Raten/Vermuten</w:t>
            </w:r>
          </w:p>
          <w:p w14:paraId="197799BF" w14:textId="77777777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C8F4297" w14:textId="77777777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0BDB9BC" w14:textId="77777777" w:rsidR="006A12E7" w:rsidRDefault="006A12E7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9389D4" w14:textId="443B4473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Zaubern</w:t>
            </w:r>
          </w:p>
          <w:p w14:paraId="31DE627F" w14:textId="77777777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E4841CF" w14:textId="02D7E5D7" w:rsidR="00782219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Erklären</w:t>
            </w:r>
          </w:p>
        </w:tc>
      </w:tr>
      <w:tr w:rsidR="008E0DAC" w:rsidRPr="00F030D8" w14:paraId="6F9B6D80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9429129" w14:textId="77777777" w:rsidR="008E0DA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lastRenderedPageBreak/>
              <w:t xml:space="preserve">Gelenkte Sprachübung </w:t>
            </w:r>
          </w:p>
          <w:p w14:paraId="29C77E8E" w14:textId="77777777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FORMEN</w:t>
            </w:r>
          </w:p>
          <w:p w14:paraId="654EE1F4" w14:textId="77777777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E3F3BB6" w14:textId="77777777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Dreiecke schneiden</w:t>
            </w:r>
          </w:p>
          <w:p w14:paraId="7AE2886F" w14:textId="77777777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Schneidemaschine, A4-Blätter in grün</w:t>
            </w:r>
          </w:p>
          <w:p w14:paraId="5F9909ED" w14:textId="77777777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1EAFD4" w14:textId="77777777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144F41F" w14:textId="7D8D038F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5F611" w14:textId="77777777" w:rsidR="008E0DAC" w:rsidRPr="00897C4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proofErr w:type="spellStart"/>
            <w:r w:rsidRPr="00897C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Abra-kadabra</w:t>
            </w:r>
            <w:proofErr w:type="spellEnd"/>
            <w:r w:rsidRPr="00897C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, grünes Viereck, du wirst jetzt ein grünes Dreieck! Schnipp und schnapp!</w:t>
            </w:r>
          </w:p>
          <w:p w14:paraId="49EF3D78" w14:textId="77777777" w:rsidR="00B8140D" w:rsidRPr="00897C4C" w:rsidRDefault="00B8140D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8"/>
                <w:szCs w:val="8"/>
              </w:rPr>
            </w:pPr>
          </w:p>
          <w:p w14:paraId="75CDDBD7" w14:textId="2E4937D2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Jetzt haben wir ein Dreieck!</w:t>
            </w:r>
          </w:p>
          <w:p w14:paraId="7577C176" w14:textId="77777777" w:rsidR="008E0DA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Nein, viele </w:t>
            </w:r>
            <w:proofErr w:type="spellStart"/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Dreicke</w:t>
            </w:r>
            <w:proofErr w:type="spellEnd"/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!</w:t>
            </w:r>
          </w:p>
          <w:p w14:paraId="0E45BD89" w14:textId="1B38A6E1" w:rsidR="008E0DAC" w:rsidRPr="00897C4C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Wie viele Dreiecke sind das?</w:t>
            </w:r>
            <w:r w:rsidR="00897C4C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="00897C4C" w:rsidRPr="00897C4C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Zehn.</w:t>
            </w:r>
          </w:p>
          <w:p w14:paraId="37CC05A3" w14:textId="77777777" w:rsidR="00B8140D" w:rsidRPr="00897C4C" w:rsidRDefault="00B8140D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8"/>
                <w:szCs w:val="8"/>
              </w:rPr>
            </w:pPr>
          </w:p>
          <w:p w14:paraId="26793AF2" w14:textId="577E1D21" w:rsidR="00897C4C" w:rsidRPr="000C2E53" w:rsidRDefault="008E0DA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Seht ihr Dreiecke im Raum?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3D72DF5" w14:textId="63F28E43" w:rsidR="008E0DAC" w:rsidRPr="000C2E53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Viereck, Dreieck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10AD3E4" w14:textId="3A176D36" w:rsidR="008E0DAC" w:rsidRPr="006A12E7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W-Frage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wie viele</w:t>
            </w:r>
            <w:r w:rsidR="006A12E7">
              <w:rPr>
                <w:rFonts w:asciiTheme="minorHAnsi" w:hAnsiTheme="minorHAnsi" w:cstheme="minorHAnsi"/>
                <w:sz w:val="22"/>
                <w:szCs w:val="22"/>
              </w:rPr>
              <w:t>; Wortbildung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B45301" w14:textId="77777777" w:rsidR="00897C4C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Zaubern</w:t>
            </w:r>
          </w:p>
          <w:p w14:paraId="38D157B6" w14:textId="77777777" w:rsidR="00897C4C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B312AD" w14:textId="77777777" w:rsidR="00897C4C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Ergebnis beschreiben</w:t>
            </w:r>
          </w:p>
          <w:p w14:paraId="368FADAF" w14:textId="77777777" w:rsidR="00897C4C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Zählen</w:t>
            </w:r>
          </w:p>
          <w:p w14:paraId="423DE974" w14:textId="77777777" w:rsidR="00897C4C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2E0F438" w14:textId="77777777" w:rsidR="00897C4C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76F9B08" w14:textId="71613448" w:rsidR="008E0DAC" w:rsidRPr="000C2E53" w:rsidRDefault="00897C4C" w:rsidP="00AE6DA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Frage-Antwort</w:t>
            </w:r>
          </w:p>
        </w:tc>
      </w:tr>
      <w:tr w:rsidR="00022C28" w:rsidRPr="00F030D8" w14:paraId="52084785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FF5050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680E822" w14:textId="5C8A3037" w:rsidR="00022C28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Gelenkte Sprachübung </w:t>
            </w:r>
          </w:p>
          <w:p w14:paraId="3C68A56B" w14:textId="5BB9F1A3" w:rsidR="00782219" w:rsidRPr="000C2E53" w:rsidRDefault="00782219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FORMEN</w:t>
            </w:r>
          </w:p>
          <w:p w14:paraId="1C21A413" w14:textId="491A6A95" w:rsidR="00022C28" w:rsidRPr="000C2E53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3E7773" w14:textId="01B0534B" w:rsidR="00473CCC" w:rsidRPr="000C2E53" w:rsidRDefault="008E0DA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Tannenbaum kleben</w:t>
            </w:r>
          </w:p>
          <w:p w14:paraId="6CDEB5BC" w14:textId="7B0D6E24" w:rsidR="002107BA" w:rsidRPr="000C2E53" w:rsidRDefault="008E0DA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Dreiecke in grün</w:t>
            </w:r>
          </w:p>
          <w:p w14:paraId="074AF6FA" w14:textId="77777777" w:rsidR="001B2F2E" w:rsidRPr="00897C4C" w:rsidRDefault="001B2F2E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6F42F6CA" w14:textId="5D84F83E" w:rsidR="001B2F2E" w:rsidRPr="000C2E53" w:rsidRDefault="001B2F2E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Flipchartpapier</w:t>
            </w:r>
            <w:proofErr w:type="spellEnd"/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mit vorgezeichnetem Tannenbaum</w:t>
            </w:r>
            <w:r w:rsidR="00925873" w:rsidRPr="000C2E53">
              <w:rPr>
                <w:rFonts w:asciiTheme="minorHAnsi" w:hAnsiTheme="minorHAnsi" w:cstheme="minorHAnsi"/>
                <w:sz w:val="22"/>
                <w:szCs w:val="22"/>
              </w:rPr>
              <w:t>. In den Feldern sind die Namen der Kinder.</w:t>
            </w:r>
          </w:p>
          <w:p w14:paraId="15884DE6" w14:textId="77777777" w:rsidR="008E0DAC" w:rsidRPr="00897C4C" w:rsidRDefault="008E0DA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344EA0A0" w14:textId="38887EE3" w:rsidR="00925873" w:rsidRPr="000C2E53" w:rsidRDefault="00925873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Die Kinder kleben die Dreiecke nacheinander auf das Blatt (Kleber wird von </w:t>
            </w:r>
            <w:r w:rsidR="007869C7">
              <w:rPr>
                <w:rFonts w:asciiTheme="minorHAnsi" w:hAnsiTheme="minorHAnsi" w:cstheme="minorHAnsi"/>
                <w:sz w:val="22"/>
                <w:szCs w:val="22"/>
              </w:rPr>
              <w:t>KL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auf das Feld gestrichen</w:t>
            </w:r>
            <w:r w:rsidR="008E0DAC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6D445673" w14:textId="77777777" w:rsidR="00925873" w:rsidRPr="00897C4C" w:rsidRDefault="00925873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8"/>
                <w:szCs w:val="8"/>
              </w:rPr>
            </w:pPr>
          </w:p>
          <w:p w14:paraId="221B21AF" w14:textId="77777777" w:rsidR="00925873" w:rsidRPr="000C2E53" w:rsidRDefault="00925873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Am Ende wird der gesamte Tannenbaum mit Kleber bestrichen und Goldstaub darüber verteilt.</w:t>
            </w:r>
          </w:p>
          <w:p w14:paraId="51A02B04" w14:textId="5AFA92B7" w:rsidR="00925873" w:rsidRPr="000C2E53" w:rsidRDefault="00925873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Dann wird der Tannenbaum an die Tafel gehängt.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F2604CF" w14:textId="39FD0886" w:rsidR="00BE1125" w:rsidRPr="00B8140D" w:rsidRDefault="00BE1125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Kleb</w:t>
            </w:r>
            <w:r w:rsidR="00925873"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e</w:t>
            </w:r>
            <w:r w:rsidRPr="00B8140D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bitte dein Dreieck auf das Blatt.</w:t>
            </w:r>
          </w:p>
          <w:p w14:paraId="7C8E2344" w14:textId="77777777" w:rsidR="00BE1125" w:rsidRPr="000C2E53" w:rsidRDefault="00BE1125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  <w:p w14:paraId="757534EF" w14:textId="77777777" w:rsidR="00BE1125" w:rsidRPr="000C2E53" w:rsidRDefault="00BE1125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Und was ist das jetzt? Ein Tannenbaum</w:t>
            </w:r>
            <w:r w:rsidR="00925873"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.</w:t>
            </w:r>
          </w:p>
          <w:p w14:paraId="089F288D" w14:textId="7D6BCE94" w:rsidR="00925873" w:rsidRPr="000C2E53" w:rsidRDefault="00925873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Und damit er ein Weihnachtsbaum wird, braucht er noch etwas Goldstaub…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CE35282" w14:textId="2049DB9D" w:rsidR="00022C28" w:rsidRPr="000C2E53" w:rsidRDefault="00897C4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kleben, Dreieck, Blatt, Tannenbaum, Weihnachtsbaum, Goldstaub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7E1224A" w14:textId="506AE451" w:rsidR="00022C28" w:rsidRPr="000C2E53" w:rsidRDefault="00897C4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Verb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kleben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im Imperativ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>Sg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.; Possessivpronomen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dein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; Präposition </w:t>
            </w:r>
            <w:r w:rsidRPr="00897C4C">
              <w:rPr>
                <w:rFonts w:asciiTheme="minorHAnsi" w:hAnsiTheme="minorHAnsi" w:cstheme="minorHAnsi"/>
                <w:i/>
                <w:sz w:val="22"/>
                <w:szCs w:val="22"/>
              </w:rPr>
              <w:t>auf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F4CA49" w14:textId="77777777" w:rsidR="00897C4C" w:rsidRDefault="00897C4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Aufforderung</w:t>
            </w:r>
          </w:p>
          <w:p w14:paraId="25466026" w14:textId="77777777" w:rsidR="00897C4C" w:rsidRDefault="00897C4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2ED3B4A" w14:textId="59E1B451" w:rsidR="00022C28" w:rsidRPr="000C2E53" w:rsidRDefault="00897C4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Benennen</w:t>
            </w:r>
          </w:p>
        </w:tc>
      </w:tr>
      <w:tr w:rsidR="00022C28" w:rsidRPr="00F030D8" w14:paraId="63749581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DBE5F1" w:themeFill="accent1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20383CD" w14:textId="77777777" w:rsidR="00022C28" w:rsidRPr="000C2E53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HA ausgeben </w:t>
            </w:r>
          </w:p>
          <w:p w14:paraId="072E1F14" w14:textId="775A5AD9" w:rsidR="00022C28" w:rsidRPr="000C2E53" w:rsidRDefault="00022C28" w:rsidP="00BE112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AB3 </w:t>
            </w:r>
            <w:r w:rsidR="008E0DAC" w:rsidRPr="000C2E53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WEIHNACHTEN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A61067" w14:textId="5096AB1D" w:rsidR="00BE1125" w:rsidRPr="000C2E53" w:rsidRDefault="00022C28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AB </w:t>
            </w:r>
            <w:r w:rsidR="00925873" w:rsidRPr="000C2E53">
              <w:rPr>
                <w:rFonts w:asciiTheme="minorHAnsi" w:hAnsiTheme="minorHAnsi" w:cstheme="minorHAnsi"/>
                <w:sz w:val="22"/>
                <w:szCs w:val="22"/>
              </w:rPr>
              <w:t>zeigen in großen Bildern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  <w:r w:rsidR="00925873" w:rsidRPr="000C2E53">
              <w:rPr>
                <w:rFonts w:asciiTheme="minorHAnsi" w:hAnsiTheme="minorHAnsi" w:cstheme="minorHAnsi"/>
                <w:sz w:val="22"/>
                <w:szCs w:val="22"/>
              </w:rPr>
              <w:t>Besprechen, wie Mimi und Momo mit dem Papa den Tannenbaum aus dem Wald holen. Dann die nächsten Bilder zeigen und die HA erklären</w:t>
            </w:r>
            <w:r w:rsidR="00BE1125" w:rsidRPr="000C2E53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  <w:p w14:paraId="2DD0FF6A" w14:textId="77777777" w:rsidR="00BE1125" w:rsidRPr="000C2E53" w:rsidRDefault="00BE1125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F6AEC74" w14:textId="7AA26534" w:rsidR="00022C28" w:rsidRPr="000C2E53" w:rsidRDefault="007869C7" w:rsidP="00EE4D1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Arbeitsblatt ausgeben.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08609AD" w14:textId="0902ED5D" w:rsidR="00BE1125" w:rsidRPr="007869C7" w:rsidRDefault="00897C4C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bookmarkStart w:id="0" w:name="_GoBack"/>
            <w:r w:rsidRPr="007869C7">
              <w:rPr>
                <w:rFonts w:asciiTheme="minorHAnsi" w:hAnsiTheme="minorHAnsi" w:cstheme="minorHAnsi"/>
                <w:iCs/>
                <w:sz w:val="22"/>
                <w:szCs w:val="22"/>
              </w:rPr>
              <w:t>FREI</w:t>
            </w:r>
          </w:p>
          <w:bookmarkEnd w:id="0"/>
          <w:p w14:paraId="7E5532AD" w14:textId="77777777" w:rsidR="00BE1125" w:rsidRPr="000C2E53" w:rsidRDefault="00BE1125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7664C49A" w14:textId="77777777" w:rsidR="008E0DAC" w:rsidRDefault="008E0DAC" w:rsidP="00BE112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44AB7DC2" w14:textId="77777777" w:rsidR="008E0DAC" w:rsidRDefault="008E0DAC" w:rsidP="00BE112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7ADC9B02" w14:textId="77777777" w:rsidR="008E0DAC" w:rsidRDefault="008E0DAC" w:rsidP="00BE112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63595D7A" w14:textId="5058B298" w:rsidR="008E0DAC" w:rsidRDefault="008E0DAC" w:rsidP="00BE112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75C858B1" w14:textId="77777777" w:rsidR="00897C4C" w:rsidRDefault="00897C4C" w:rsidP="00BE112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</w:p>
          <w:p w14:paraId="13FDDBBC" w14:textId="7C339EA0" w:rsidR="00022C28" w:rsidRPr="00C861ED" w:rsidRDefault="00022C28" w:rsidP="00BE1125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Ich möchte bitte </w:t>
            </w:r>
            <w:r w:rsidR="00BE1125"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zwei</w:t>
            </w: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</w:t>
            </w:r>
            <w:r w:rsidR="00BE1125"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Blätter</w:t>
            </w:r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(haben).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CE37A9D" w14:textId="02D5A772" w:rsidR="00022C28" w:rsidRPr="000C2E53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Blatt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DE39F2C" w14:textId="372F7255" w:rsidR="00022C28" w:rsidRPr="000C2E53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Modalverb </w:t>
            </w: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mögen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, Verb </w:t>
            </w:r>
            <w:r w:rsidRPr="000C2E53">
              <w:rPr>
                <w:rFonts w:asciiTheme="minorHAnsi" w:hAnsiTheme="minorHAnsi" w:cstheme="minorHAnsi"/>
                <w:i/>
                <w:sz w:val="22"/>
                <w:szCs w:val="22"/>
              </w:rPr>
              <w:t>haben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 im Infinitiv; Nomen</w:t>
            </w:r>
            <w:r w:rsidR="00C861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861ED" w:rsidRPr="00C861ED">
              <w:rPr>
                <w:rFonts w:asciiTheme="minorHAnsi" w:hAnsiTheme="minorHAnsi" w:cstheme="minorHAnsi"/>
                <w:i/>
                <w:sz w:val="22"/>
                <w:szCs w:val="22"/>
              </w:rPr>
              <w:t>Blatt</w:t>
            </w:r>
            <w:r w:rsidR="00C861ED">
              <w:rPr>
                <w:rFonts w:asciiTheme="minorHAnsi" w:hAnsiTheme="minorHAnsi" w:cstheme="minorHAnsi"/>
                <w:sz w:val="22"/>
                <w:szCs w:val="22"/>
              </w:rPr>
              <w:t xml:space="preserve"> im </w:t>
            </w:r>
            <w:r w:rsidR="00BE1125" w:rsidRPr="000C2E53">
              <w:rPr>
                <w:rFonts w:asciiTheme="minorHAnsi" w:hAnsiTheme="minorHAnsi" w:cstheme="minorHAnsi"/>
                <w:sz w:val="22"/>
                <w:szCs w:val="22"/>
              </w:rPr>
              <w:t>Plural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9C91D04" w14:textId="4AA5F1B7" w:rsidR="00C861ED" w:rsidRDefault="00C861E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Erzählen</w:t>
            </w:r>
          </w:p>
          <w:p w14:paraId="7938E7EB" w14:textId="77777777" w:rsidR="00C861ED" w:rsidRDefault="00C861E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D20321E" w14:textId="77777777" w:rsidR="00C861ED" w:rsidRDefault="00C861E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0C0ABFD" w14:textId="77777777" w:rsidR="00C861ED" w:rsidRDefault="00C861E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089ABA4" w14:textId="77777777" w:rsidR="00C861ED" w:rsidRDefault="00C861E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0DC32DCF" w14:textId="77777777" w:rsidR="00C861ED" w:rsidRDefault="00C861E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1AD418F" w14:textId="77777777" w:rsidR="00C861ED" w:rsidRDefault="00C861E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705E0F0F" w14:textId="3196DF17" w:rsidR="00022C28" w:rsidRPr="000C2E53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Bitte</w:t>
            </w:r>
          </w:p>
        </w:tc>
      </w:tr>
      <w:tr w:rsidR="00022C28" w:rsidRPr="00C97748" w14:paraId="662F13D5" w14:textId="77777777" w:rsidTr="00B8140D">
        <w:tc>
          <w:tcPr>
            <w:tcW w:w="1616" w:type="dxa"/>
            <w:tcBorders>
              <w:bottom w:val="single" w:sz="4" w:space="0" w:color="auto"/>
            </w:tcBorders>
            <w:shd w:val="clear" w:color="auto" w:fill="C2D69B" w:themeFill="accent3" w:themeFillTint="99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A4633FB" w14:textId="781F9B05" w:rsidR="00022C28" w:rsidRPr="00B8140D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B8140D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Abschluss</w:t>
            </w:r>
          </w:p>
        </w:tc>
        <w:tc>
          <w:tcPr>
            <w:tcW w:w="3341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50837" w14:textId="08AEE972" w:rsidR="00022C28" w:rsidRPr="000C2E53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Tschuff</w:t>
            </w:r>
            <w:proofErr w:type="spellEnd"/>
            <w:r w:rsidRPr="000C2E53">
              <w:rPr>
                <w:rFonts w:asciiTheme="minorHAnsi" w:hAnsiTheme="minorHAnsi" w:cstheme="minorHAnsi"/>
                <w:sz w:val="22"/>
                <w:szCs w:val="22"/>
              </w:rPr>
              <w:t>-Eisenbahn (zusammen) mit Band</w:t>
            </w:r>
          </w:p>
        </w:tc>
        <w:tc>
          <w:tcPr>
            <w:tcW w:w="411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D58EC43" w14:textId="029170A4" w:rsidR="00022C28" w:rsidRPr="00C861ED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</w:pPr>
            <w:proofErr w:type="spellStart"/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Tschuff-tschuff-tschuff</w:t>
            </w:r>
            <w:proofErr w:type="spellEnd"/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die Eisenbahn – Wer will mit nach Hause </w:t>
            </w:r>
            <w:proofErr w:type="spellStart"/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>fahr’n</w:t>
            </w:r>
            <w:proofErr w:type="spellEnd"/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? – Alleine fahren </w:t>
            </w:r>
            <w:proofErr w:type="spellStart"/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lastRenderedPageBreak/>
              <w:t>woll’n</w:t>
            </w:r>
            <w:proofErr w:type="spellEnd"/>
            <w:r w:rsidRPr="00C861ED"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</w:rPr>
              <w:t xml:space="preserve"> wir nicht – Da nehmen wir alle Kinder mit.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76CAEB6" w14:textId="01EDB823" w:rsidR="00022C28" w:rsidRPr="000C2E53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Eisenbahn; wer; wollen; nach Hause; alle</w:t>
            </w:r>
          </w:p>
        </w:tc>
        <w:tc>
          <w:tcPr>
            <w:tcW w:w="2021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4F777D4B" w14:textId="464CDB94" w:rsidR="00022C28" w:rsidRPr="000C2E53" w:rsidRDefault="00022C28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Präposition </w:t>
            </w:r>
            <w:r w:rsidRPr="00C861ED">
              <w:rPr>
                <w:rFonts w:asciiTheme="minorHAnsi" w:hAnsiTheme="minorHAnsi" w:cstheme="minorHAnsi"/>
                <w:i/>
                <w:sz w:val="22"/>
                <w:szCs w:val="22"/>
              </w:rPr>
              <w:t>nach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; Modalverb </w:t>
            </w:r>
            <w:r w:rsidRPr="00C861ED">
              <w:rPr>
                <w:rFonts w:asciiTheme="minorHAnsi" w:hAnsiTheme="minorHAnsi" w:cstheme="minorHAnsi"/>
                <w:i/>
                <w:sz w:val="22"/>
                <w:szCs w:val="22"/>
              </w:rPr>
              <w:t>wollen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Pr="000C2E53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trennbares Verb </w:t>
            </w:r>
            <w:r w:rsidRPr="00C861ED">
              <w:rPr>
                <w:rFonts w:asciiTheme="minorHAnsi" w:hAnsiTheme="minorHAnsi" w:cstheme="minorHAnsi"/>
                <w:i/>
                <w:sz w:val="22"/>
                <w:szCs w:val="22"/>
              </w:rPr>
              <w:t>mitnehmen</w:t>
            </w:r>
          </w:p>
        </w:tc>
        <w:tc>
          <w:tcPr>
            <w:tcW w:w="1759" w:type="dxa"/>
            <w:tcBorders>
              <w:bottom w:val="single" w:sz="4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60E85C8" w14:textId="5EF3EC3E" w:rsidR="00022C28" w:rsidRPr="000C2E53" w:rsidRDefault="00C861ED" w:rsidP="00022C28">
            <w:pPr>
              <w:pStyle w:val="Kopfzeile"/>
              <w:tabs>
                <w:tab w:val="clear" w:pos="4536"/>
                <w:tab w:val="clear" w:pos="9072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Aufforderung</w:t>
            </w:r>
          </w:p>
        </w:tc>
      </w:tr>
    </w:tbl>
    <w:p w14:paraId="3718CBD7" w14:textId="77777777" w:rsidR="00A06C16" w:rsidRPr="00A31C1B" w:rsidRDefault="00A06C16">
      <w:pPr>
        <w:pStyle w:val="Kopfzeile"/>
        <w:tabs>
          <w:tab w:val="clear" w:pos="4536"/>
          <w:tab w:val="clear" w:pos="9072"/>
        </w:tabs>
        <w:rPr>
          <w:rFonts w:asciiTheme="minorHAnsi" w:hAnsiTheme="minorHAnsi"/>
        </w:rPr>
      </w:pPr>
    </w:p>
    <w:sectPr w:rsidR="00A06C16" w:rsidRPr="00A31C1B" w:rsidSect="00623993">
      <w:footerReference w:type="even" r:id="rId10"/>
      <w:footerReference w:type="default" r:id="rId11"/>
      <w:pgSz w:w="16838" w:h="11906" w:orient="landscape" w:code="9"/>
      <w:pgMar w:top="567" w:right="1134" w:bottom="567" w:left="1134" w:header="720" w:footer="33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3B8DC0" w14:textId="77777777" w:rsidR="00101F63" w:rsidRDefault="00101F63">
      <w:r>
        <w:separator/>
      </w:r>
    </w:p>
  </w:endnote>
  <w:endnote w:type="continuationSeparator" w:id="0">
    <w:p w14:paraId="4E2962F9" w14:textId="77777777" w:rsidR="00101F63" w:rsidRDefault="00101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94E268" w14:textId="77777777" w:rsidR="00A06C16" w:rsidRDefault="000C1DAA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 w:rsidR="00A06C16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A06C16">
      <w:rPr>
        <w:rStyle w:val="Seitenzahl"/>
        <w:noProof/>
      </w:rPr>
      <w:t>1</w:t>
    </w:r>
    <w:r>
      <w:rPr>
        <w:rStyle w:val="Seitenzahl"/>
      </w:rPr>
      <w:fldChar w:fldCharType="end"/>
    </w:r>
  </w:p>
  <w:p w14:paraId="34BE855A" w14:textId="77777777" w:rsidR="00A06C16" w:rsidRDefault="00A06C16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FC69F3" w14:textId="77777777" w:rsidR="00A06C16" w:rsidRDefault="00A06C16">
    <w:pPr>
      <w:pStyle w:val="Fuzeile"/>
      <w:jc w:val="right"/>
    </w:pPr>
    <w:r>
      <w:rPr>
        <w:rFonts w:ascii="Arial" w:hAnsi="Arial" w:cs="Arial"/>
        <w:sz w:val="16"/>
      </w:rPr>
      <w:t>© Zentrum für kindliche Mehrsprachigkeit e.V. - Fortbildungsunterlagen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565E82" w14:textId="77777777" w:rsidR="00101F63" w:rsidRDefault="00101F63">
      <w:r>
        <w:separator/>
      </w:r>
    </w:p>
  </w:footnote>
  <w:footnote w:type="continuationSeparator" w:id="0">
    <w:p w14:paraId="14E73542" w14:textId="77777777" w:rsidR="00101F63" w:rsidRDefault="00101F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1069D"/>
    <w:multiLevelType w:val="hybridMultilevel"/>
    <w:tmpl w:val="45F8B15A"/>
    <w:lvl w:ilvl="0" w:tplc="D4ECE2BE">
      <w:start w:val="1"/>
      <w:numFmt w:val="decimal"/>
      <w:lvlText w:val="%1-"/>
      <w:lvlJc w:val="left"/>
      <w:pPr>
        <w:ind w:left="795" w:hanging="43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attachedTemplate r:id="rId1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658"/>
    <w:rsid w:val="00010BC7"/>
    <w:rsid w:val="00022C28"/>
    <w:rsid w:val="000B0A95"/>
    <w:rsid w:val="000B4B62"/>
    <w:rsid w:val="000C1DAA"/>
    <w:rsid w:val="000C2E53"/>
    <w:rsid w:val="00101F63"/>
    <w:rsid w:val="001553E6"/>
    <w:rsid w:val="00171117"/>
    <w:rsid w:val="001927E6"/>
    <w:rsid w:val="001B2F2E"/>
    <w:rsid w:val="001D5A73"/>
    <w:rsid w:val="002107BA"/>
    <w:rsid w:val="00217693"/>
    <w:rsid w:val="002328B4"/>
    <w:rsid w:val="002554BE"/>
    <w:rsid w:val="002877AF"/>
    <w:rsid w:val="002A28A8"/>
    <w:rsid w:val="002C2161"/>
    <w:rsid w:val="002D28B5"/>
    <w:rsid w:val="002D5A41"/>
    <w:rsid w:val="002F7D2C"/>
    <w:rsid w:val="00301B16"/>
    <w:rsid w:val="00376533"/>
    <w:rsid w:val="0039473D"/>
    <w:rsid w:val="003A5FE0"/>
    <w:rsid w:val="003B4CF3"/>
    <w:rsid w:val="003E7F16"/>
    <w:rsid w:val="00423E2B"/>
    <w:rsid w:val="00473CCC"/>
    <w:rsid w:val="00481DC3"/>
    <w:rsid w:val="004C1909"/>
    <w:rsid w:val="004D393D"/>
    <w:rsid w:val="00533B82"/>
    <w:rsid w:val="00563F6B"/>
    <w:rsid w:val="0058546A"/>
    <w:rsid w:val="005A3B9B"/>
    <w:rsid w:val="005A54D7"/>
    <w:rsid w:val="00611E62"/>
    <w:rsid w:val="00623993"/>
    <w:rsid w:val="00624297"/>
    <w:rsid w:val="00656658"/>
    <w:rsid w:val="00667E7F"/>
    <w:rsid w:val="00677F33"/>
    <w:rsid w:val="006A12E7"/>
    <w:rsid w:val="006C0FF8"/>
    <w:rsid w:val="0070290F"/>
    <w:rsid w:val="00703F47"/>
    <w:rsid w:val="00716A10"/>
    <w:rsid w:val="00724E0E"/>
    <w:rsid w:val="00782219"/>
    <w:rsid w:val="007869C7"/>
    <w:rsid w:val="007946B6"/>
    <w:rsid w:val="007B2389"/>
    <w:rsid w:val="007D09F3"/>
    <w:rsid w:val="00802433"/>
    <w:rsid w:val="00897C4C"/>
    <w:rsid w:val="008B5537"/>
    <w:rsid w:val="008E0DAC"/>
    <w:rsid w:val="008E1BB1"/>
    <w:rsid w:val="00922294"/>
    <w:rsid w:val="00925873"/>
    <w:rsid w:val="00927D1D"/>
    <w:rsid w:val="00947BC9"/>
    <w:rsid w:val="00956318"/>
    <w:rsid w:val="009616BE"/>
    <w:rsid w:val="00967816"/>
    <w:rsid w:val="00990864"/>
    <w:rsid w:val="009A00D5"/>
    <w:rsid w:val="00A06C16"/>
    <w:rsid w:val="00A14E47"/>
    <w:rsid w:val="00A31C1B"/>
    <w:rsid w:val="00A67A65"/>
    <w:rsid w:val="00AA0C23"/>
    <w:rsid w:val="00B40D89"/>
    <w:rsid w:val="00B527D3"/>
    <w:rsid w:val="00B8140D"/>
    <w:rsid w:val="00BB7E49"/>
    <w:rsid w:val="00BE1125"/>
    <w:rsid w:val="00C32D2D"/>
    <w:rsid w:val="00C6052B"/>
    <w:rsid w:val="00C861ED"/>
    <w:rsid w:val="00C97748"/>
    <w:rsid w:val="00CA5A40"/>
    <w:rsid w:val="00CA7C73"/>
    <w:rsid w:val="00CC7CB9"/>
    <w:rsid w:val="00D7054F"/>
    <w:rsid w:val="00DB323A"/>
    <w:rsid w:val="00E27C2A"/>
    <w:rsid w:val="00E40436"/>
    <w:rsid w:val="00E551BE"/>
    <w:rsid w:val="00E7315F"/>
    <w:rsid w:val="00E9558B"/>
    <w:rsid w:val="00EA325E"/>
    <w:rsid w:val="00EB2E36"/>
    <w:rsid w:val="00EE2CEA"/>
    <w:rsid w:val="00EE4D15"/>
    <w:rsid w:val="00F030D8"/>
    <w:rsid w:val="00F126E5"/>
    <w:rsid w:val="00F1641C"/>
    <w:rsid w:val="00F20FA0"/>
    <w:rsid w:val="00F32E04"/>
    <w:rsid w:val="00F70696"/>
    <w:rsid w:val="00F73587"/>
    <w:rsid w:val="00F91B7C"/>
    <w:rsid w:val="3B12C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4E7067"/>
  <w15:docId w15:val="{9D40A734-E25B-47A5-8942-43A8B15A5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47BC9"/>
    <w:rPr>
      <w:sz w:val="24"/>
      <w:szCs w:val="24"/>
      <w:lang w:eastAsia="en-US"/>
    </w:rPr>
  </w:style>
  <w:style w:type="paragraph" w:styleId="berschrift5">
    <w:name w:val="heading 5"/>
    <w:basedOn w:val="Standard"/>
    <w:next w:val="Standard"/>
    <w:qFormat/>
    <w:rsid w:val="00947BC9"/>
    <w:pPr>
      <w:keepNext/>
      <w:outlineLvl w:val="4"/>
    </w:pPr>
    <w:rPr>
      <w:rFonts w:ascii="Arial" w:hAnsi="Arial"/>
      <w:b/>
      <w:sz w:val="26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Fuzeile">
    <w:name w:val="footer"/>
    <w:basedOn w:val="Standard"/>
    <w:semiHidden/>
    <w:rsid w:val="00947BC9"/>
    <w:pPr>
      <w:tabs>
        <w:tab w:val="center" w:pos="4536"/>
        <w:tab w:val="right" w:pos="9072"/>
      </w:tabs>
    </w:pPr>
    <w:rPr>
      <w:sz w:val="20"/>
      <w:szCs w:val="20"/>
    </w:rPr>
  </w:style>
  <w:style w:type="character" w:styleId="Seitenzahl">
    <w:name w:val="page number"/>
    <w:basedOn w:val="Absatz-Standardschriftart"/>
    <w:semiHidden/>
    <w:rsid w:val="00947BC9"/>
  </w:style>
  <w:style w:type="paragraph" w:styleId="Textkrper">
    <w:name w:val="Body Text"/>
    <w:basedOn w:val="Standard"/>
    <w:semiHidden/>
    <w:rsid w:val="00947BC9"/>
    <w:rPr>
      <w:rFonts w:ascii="Arial" w:hAnsi="Arial" w:cs="Arial"/>
      <w:b/>
      <w:bCs/>
      <w:sz w:val="22"/>
    </w:rPr>
  </w:style>
  <w:style w:type="table" w:styleId="Tabellenraster">
    <w:name w:val="Table Grid"/>
    <w:basedOn w:val="NormaleTabelle"/>
    <w:uiPriority w:val="59"/>
    <w:rsid w:val="00E27C2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KopfzeileZchn">
    <w:name w:val="Kopfzeile Zchn"/>
    <w:basedOn w:val="Absatz-Standardschriftart"/>
    <w:link w:val="Kopfzeile"/>
    <w:uiPriority w:val="99"/>
    <w:rsid w:val="00481DC3"/>
    <w:rPr>
      <w:lang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81DC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81DC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KIKUS%20Kurse%20Deutsch\KIKUS%20Deutsch%202016_17\00_UNTERLAGEN_Kursleitungen_16-17\06_KL_PLANUNG-PROTOKOLL_KIKUS-Stunde_Vorlag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E2FFF88ABD9094C9AECC7470D115A5A" ma:contentTypeVersion="14" ma:contentTypeDescription="Ein neues Dokument erstellen." ma:contentTypeScope="" ma:versionID="d48aabc493cd3593da0af151d2598378">
  <xsd:schema xmlns:xsd="http://www.w3.org/2001/XMLSchema" xmlns:xs="http://www.w3.org/2001/XMLSchema" xmlns:p="http://schemas.microsoft.com/office/2006/metadata/properties" xmlns:ns3="dab44f8e-26cf-46d3-af1f-96965fa5bef2" xmlns:ns4="a33edf54-a451-46b6-9780-7e36ea76967d" targetNamespace="http://schemas.microsoft.com/office/2006/metadata/properties" ma:root="true" ma:fieldsID="77beb238a8c18c37f1deb3044de1d64c" ns3:_="" ns4:_="">
    <xsd:import namespace="dab44f8e-26cf-46d3-af1f-96965fa5bef2"/>
    <xsd:import namespace="a33edf54-a451-46b6-9780-7e36ea76967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b44f8e-26cf-46d3-af1f-96965fa5be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3edf54-a451-46b6-9780-7e36ea76967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69E2EE5-B9A7-4902-9C5E-F850245D48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b44f8e-26cf-46d3-af1f-96965fa5bef2"/>
    <ds:schemaRef ds:uri="a33edf54-a451-46b6-9780-7e36ea76967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8073EE6-6406-44EA-B479-B571D84A26B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C32C84-BC40-49DC-84D9-E7FAEA0514F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06_KL_PLANUNG-PROTOKOLL_KIKUS-Stunde_Vorlage</Template>
  <TotalTime>0</TotalTime>
  <Pages>1</Pages>
  <Words>755</Words>
  <Characters>4761</Characters>
  <Application>Microsoft Office Word</Application>
  <DocSecurity>0</DocSecurity>
  <Lines>39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PLANUNG / PROTOKOLL</vt:lpstr>
    </vt:vector>
  </TitlesOfParts>
  <Company/>
  <LinksUpToDate>false</LinksUpToDate>
  <CharactersWithSpaces>5505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PLANUNG / PROTOKOLL</dc:title>
  <dc:creator>Edgardis Garlin</dc:creator>
  <cp:lastModifiedBy>edgaris</cp:lastModifiedBy>
  <cp:revision>4</cp:revision>
  <cp:lastPrinted>2022-12-09T11:09:00Z</cp:lastPrinted>
  <dcterms:created xsi:type="dcterms:W3CDTF">2024-10-24T11:44:00Z</dcterms:created>
  <dcterms:modified xsi:type="dcterms:W3CDTF">2024-10-24T12:10:00Z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0x010100CE2FFF88ABD9094C9AECC7470D115A5A</vt:lpwstr>
  </property>
</Properties>
</file>